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603" w:rsidRPr="004550A1" w:rsidRDefault="003D103B" w:rsidP="004550A1">
      <w:pPr>
        <w:spacing w:line="276" w:lineRule="auto"/>
        <w:rPr>
          <w:rFonts w:ascii="Calibri" w:hAnsi="Calibri"/>
          <w:sz w:val="2"/>
          <w:szCs w:val="2"/>
        </w:rPr>
      </w:pPr>
      <w:r w:rsidRPr="004550A1">
        <w:rPr>
          <w:rFonts w:ascii="Calibri" w:hAnsi="Calibri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9D9770" wp14:editId="1CC77237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904875"/>
                <wp:effectExtent l="0" t="0" r="0" b="9525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048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603" w:rsidRPr="0055120F" w:rsidRDefault="0055120F" w:rsidP="0055120F">
                            <w:pPr>
                              <w:tabs>
                                <w:tab w:val="left" w:pos="284"/>
                                <w:tab w:val="center" w:pos="5245"/>
                                <w:tab w:val="right" w:pos="10206"/>
                              </w:tabs>
                              <w:spacing w:after="0" w:line="240" w:lineRule="auto"/>
                              <w:jc w:val="left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55120F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Commis</w:t>
                            </w:r>
                            <w:r w:rsidR="00AB682F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sion scolaire des Affluents</w:t>
                            </w:r>
                            <w:r w:rsidR="00AB682F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2014-2015</w:t>
                            </w:r>
                            <w:bookmarkStart w:id="0" w:name="_GoBack"/>
                            <w:bookmarkEnd w:id="0"/>
                            <w:r w:rsidRPr="0055120F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Service Vire-Vent</w:t>
                            </w:r>
                          </w:p>
                          <w:p w:rsidR="0055120F" w:rsidRPr="0055120F" w:rsidRDefault="00B868A6" w:rsidP="0055120F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24"/>
                                <w:szCs w:val="24"/>
                              </w:rPr>
                              <w:t>Par Annick Lévesque</w:t>
                            </w:r>
                            <w:r w:rsidR="0055120F" w:rsidRPr="0055120F">
                              <w:rPr>
                                <w:rFonts w:ascii="Calibri" w:hAnsi="Calibri"/>
                                <w:color w:val="FFFFFF" w:themeColor="background1"/>
                                <w:sz w:val="24"/>
                                <w:szCs w:val="24"/>
                              </w:rPr>
                              <w:t>, conseillère pédagogique</w:t>
                            </w: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/responsable </w:t>
                            </w:r>
                            <w:r w:rsidR="0055120F" w:rsidRPr="0055120F">
                              <w:rPr>
                                <w:rFonts w:ascii="Calibri" w:hAnsi="Calibri"/>
                                <w:color w:val="FFFFFF" w:themeColor="background1"/>
                                <w:sz w:val="24"/>
                                <w:szCs w:val="24"/>
                              </w:rPr>
                              <w:t>Vire-Vent</w:t>
                            </w:r>
                            <w:r w:rsidR="0055120F">
                              <w:rPr>
                                <w:rFonts w:ascii="Calibri" w:hAnsi="Calibri"/>
                                <w:color w:val="FFFFFF" w:themeColor="background1"/>
                                <w:sz w:val="24"/>
                                <w:szCs w:val="24"/>
                              </w:rPr>
                              <w:t>, poste 4529</w:t>
                            </w:r>
                          </w:p>
                          <w:p w:rsidR="0055120F" w:rsidRPr="0055120F" w:rsidRDefault="0055120F" w:rsidP="0055120F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5120F">
                              <w:rPr>
                                <w:rFonts w:ascii="Calibri" w:hAnsi="Calibri"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D’après un document de Joanne Lapointe.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0;margin-top:0;width:540pt;height:71.25pt;z-index:251700224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" fillcolor="#6f6f74 [3204]" stroked="f" strokeweight="1.5pt">
                <v:textbox inset="0,21.6pt,0,0">
                  <w:txbxContent>
                    <w:p w:rsidR="001F4603" w:rsidRPr="0055120F" w:rsidRDefault="0055120F" w:rsidP="0055120F">
                      <w:pPr>
                        <w:tabs>
                          <w:tab w:val="left" w:pos="284"/>
                          <w:tab w:val="center" w:pos="5245"/>
                          <w:tab w:val="right" w:pos="10206"/>
                        </w:tabs>
                        <w:spacing w:after="0" w:line="240" w:lineRule="auto"/>
                        <w:jc w:val="left"/>
                        <w:rPr>
                          <w:rFonts w:ascii="Calibri" w:hAnsi="Calibr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55120F">
                        <w:rPr>
                          <w:rFonts w:ascii="Calibri" w:hAnsi="Calibri"/>
                          <w:b/>
                          <w:color w:val="FFFFFF" w:themeColor="background1"/>
                          <w:sz w:val="24"/>
                          <w:szCs w:val="24"/>
                        </w:rPr>
                        <w:t>Commis</w:t>
                      </w:r>
                      <w:r w:rsidR="00AB682F">
                        <w:rPr>
                          <w:rFonts w:ascii="Calibri" w:hAnsi="Calibri"/>
                          <w:b/>
                          <w:color w:val="FFFFFF" w:themeColor="background1"/>
                          <w:sz w:val="24"/>
                          <w:szCs w:val="24"/>
                        </w:rPr>
                        <w:t>sion scolaire des Affluents</w:t>
                      </w:r>
                      <w:r w:rsidR="00AB682F">
                        <w:rPr>
                          <w:rFonts w:ascii="Calibri" w:hAnsi="Calibri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  <w:t>2014-2015</w:t>
                      </w:r>
                      <w:bookmarkStart w:id="1" w:name="_GoBack"/>
                      <w:bookmarkEnd w:id="1"/>
                      <w:r w:rsidRPr="0055120F">
                        <w:rPr>
                          <w:rFonts w:ascii="Calibri" w:hAnsi="Calibri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  <w:t>Service Vire-Vent</w:t>
                      </w:r>
                    </w:p>
                    <w:p w:rsidR="0055120F" w:rsidRPr="0055120F" w:rsidRDefault="00B868A6" w:rsidP="0055120F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FFFFFF" w:themeColor="background1"/>
                          <w:sz w:val="24"/>
                          <w:szCs w:val="24"/>
                        </w:rPr>
                        <w:t>Par Annick Lévesque</w:t>
                      </w:r>
                      <w:r w:rsidR="0055120F" w:rsidRPr="0055120F">
                        <w:rPr>
                          <w:rFonts w:ascii="Calibri" w:hAnsi="Calibri"/>
                          <w:color w:val="FFFFFF" w:themeColor="background1"/>
                          <w:sz w:val="24"/>
                          <w:szCs w:val="24"/>
                        </w:rPr>
                        <w:t>, conseillère pédagogique</w:t>
                      </w:r>
                      <w:r>
                        <w:rPr>
                          <w:rFonts w:ascii="Calibri" w:hAnsi="Calibri"/>
                          <w:color w:val="FFFFFF" w:themeColor="background1"/>
                          <w:sz w:val="24"/>
                          <w:szCs w:val="24"/>
                        </w:rPr>
                        <w:t xml:space="preserve">/responsable </w:t>
                      </w:r>
                      <w:r w:rsidR="0055120F" w:rsidRPr="0055120F">
                        <w:rPr>
                          <w:rFonts w:ascii="Calibri" w:hAnsi="Calibri"/>
                          <w:color w:val="FFFFFF" w:themeColor="background1"/>
                          <w:sz w:val="24"/>
                          <w:szCs w:val="24"/>
                        </w:rPr>
                        <w:t>Vire-Vent</w:t>
                      </w:r>
                      <w:r w:rsidR="0055120F">
                        <w:rPr>
                          <w:rFonts w:ascii="Calibri" w:hAnsi="Calibri"/>
                          <w:color w:val="FFFFFF" w:themeColor="background1"/>
                          <w:sz w:val="24"/>
                          <w:szCs w:val="24"/>
                        </w:rPr>
                        <w:t>, poste 4529</w:t>
                      </w:r>
                    </w:p>
                    <w:p w:rsidR="0055120F" w:rsidRPr="0055120F" w:rsidRDefault="0055120F" w:rsidP="0055120F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 w:rsidRPr="0055120F">
                        <w:rPr>
                          <w:rFonts w:ascii="Calibri" w:hAnsi="Calibri"/>
                          <w:i/>
                          <w:color w:val="FFFFFF" w:themeColor="background1"/>
                          <w:sz w:val="18"/>
                          <w:szCs w:val="18"/>
                        </w:rPr>
                        <w:t>D’après un document de Joanne Lapointe.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Pr="004550A1">
        <w:rPr>
          <w:rFonts w:ascii="Calibri" w:hAnsi="Calibri"/>
          <w:noProof/>
          <w:sz w:val="2"/>
          <w:szCs w:val="2"/>
        </w:rPr>
        <mc:AlternateContent>
          <mc:Choice Requires="wps">
            <w:drawing>
              <wp:anchor distT="0" distB="0" distL="457200" distR="457200" simplePos="0" relativeHeight="251710464" behindDoc="0" locked="0" layoutInCell="1" allowOverlap="1" wp14:anchorId="06F0F3EA" wp14:editId="64CA0137">
                <wp:simplePos x="0" y="0"/>
                <wp:positionH relativeFrom="margin">
                  <wp:posOffset>184150</wp:posOffset>
                </wp:positionH>
                <wp:positionV relativeFrom="margin">
                  <wp:posOffset>904875</wp:posOffset>
                </wp:positionV>
                <wp:extent cx="6419850" cy="723900"/>
                <wp:effectExtent l="19050" t="19050" r="19050" b="19050"/>
                <wp:wrapNone/>
                <wp:docPr id="8" name="Titr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19850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9A255F" w:rsidRPr="004550A1" w:rsidRDefault="009A255F" w:rsidP="009A255F">
                            <w:pPr>
                              <w:pStyle w:val="Pieddepage"/>
                              <w:jc w:val="center"/>
                              <w:rPr>
                                <w:rStyle w:val="TitreCar"/>
                                <w:rFonts w:ascii="Calibri" w:hAnsi="Calibr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550A1">
                              <w:rPr>
                                <w:rStyle w:val="TitreCar"/>
                                <w:rFonts w:ascii="Calibri" w:hAnsi="Calibr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COMMENT OFFRIR UN DÉFI RAISONNABLE</w:t>
                            </w:r>
                          </w:p>
                          <w:p w:rsidR="009A255F" w:rsidRPr="00B868A6" w:rsidRDefault="009A255F" w:rsidP="009A255F">
                            <w:pPr>
                              <w:pStyle w:val="Pieddepage"/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B868A6">
                              <w:rPr>
                                <w:rStyle w:val="TitreCar"/>
                                <w:rFonts w:ascii="Calibri" w:hAnsi="Calibri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INFOR</w:t>
                            </w:r>
                            <w:r w:rsidR="005604D7">
                              <w:rPr>
                                <w:rStyle w:val="TitreCar"/>
                                <w:rFonts w:ascii="Calibri" w:hAnsi="Calibri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MATIONS POUR LE OU LA TITULAIRE </w:t>
                            </w:r>
                            <w:r w:rsidRPr="00B868A6">
                              <w:rPr>
                                <w:rStyle w:val="TitreCar"/>
                                <w:rFonts w:ascii="Calibri" w:hAnsi="Calibri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D’UN ÉLÈVE vIRE-vENT</w:t>
                            </w:r>
                            <w:r w:rsidR="005604D7">
                              <w:rPr>
                                <w:rStyle w:val="TitreCar"/>
                                <w:rFonts w:ascii="Calibri" w:hAnsi="Calibri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5604D7" w:rsidRPr="00B868A6">
                              <w:rPr>
                                <w:rStyle w:val="TitreCar"/>
                                <w:rFonts w:ascii="Calibri" w:hAnsi="Calibri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au primaire</w:t>
                            </w:r>
                          </w:p>
                        </w:txbxContent>
                      </wps:txbx>
                      <wps:bodyPr vert="horz" wrap="square" lIns="274320" tIns="91440" rIns="274320" bIns="9144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re 1" o:spid="_x0000_s1027" style="position:absolute;left:0;text-align:left;margin-left:14.5pt;margin-top:71.25pt;width:505.5pt;height:57pt;z-index:251710464;visibility:visible;mso-wrap-style:square;mso-width-percent:0;mso-height-percent:0;mso-wrap-distance-left:36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" fillcolor="white [3212]" strokecolor="black [3213]" strokeweight="3.5pt">
                <v:stroke linestyle="thinThick"/>
                <v:path arrowok="t"/>
                <o:lock v:ext="edit" grouping="t"/>
                <v:textbox inset="21.6pt,7.2pt,21.6pt,7.2pt">
                  <w:txbxContent>
                    <w:p w:rsidR="009A255F" w:rsidRPr="004550A1" w:rsidRDefault="009A255F" w:rsidP="009A255F">
                      <w:pPr>
                        <w:pStyle w:val="Pieddepage"/>
                        <w:jc w:val="center"/>
                        <w:rPr>
                          <w:rStyle w:val="TitreCar"/>
                          <w:rFonts w:ascii="Calibri" w:hAnsi="Calibr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4550A1">
                        <w:rPr>
                          <w:rStyle w:val="TitreCar"/>
                          <w:rFonts w:ascii="Calibri" w:hAnsi="Calibri"/>
                          <w:b/>
                          <w:color w:val="000000" w:themeColor="text1"/>
                          <w:sz w:val="36"/>
                          <w:szCs w:val="36"/>
                        </w:rPr>
                        <w:t>COMMENT OFFRIR UN DÉFI RAISONNABLE</w:t>
                      </w:r>
                    </w:p>
                    <w:p w:rsidR="009A255F" w:rsidRPr="00B868A6" w:rsidRDefault="009A255F" w:rsidP="009A255F">
                      <w:pPr>
                        <w:pStyle w:val="Pieddepage"/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B868A6">
                        <w:rPr>
                          <w:rStyle w:val="TitreCar"/>
                          <w:rFonts w:ascii="Calibri" w:hAnsi="Calibri"/>
                          <w:b/>
                          <w:color w:val="000000" w:themeColor="text1"/>
                          <w:sz w:val="18"/>
                          <w:szCs w:val="20"/>
                        </w:rPr>
                        <w:t>INFOR</w:t>
                      </w:r>
                      <w:r w:rsidR="005604D7">
                        <w:rPr>
                          <w:rStyle w:val="TitreCar"/>
                          <w:rFonts w:ascii="Calibri" w:hAnsi="Calibri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MATIONS POUR LE OU LA TITULAIRE </w:t>
                      </w:r>
                      <w:r w:rsidRPr="00B868A6">
                        <w:rPr>
                          <w:rStyle w:val="TitreCar"/>
                          <w:rFonts w:ascii="Calibri" w:hAnsi="Calibri"/>
                          <w:b/>
                          <w:color w:val="000000" w:themeColor="text1"/>
                          <w:sz w:val="18"/>
                          <w:szCs w:val="20"/>
                        </w:rPr>
                        <w:t>D’UN ÉLÈVE vIRE-vENT</w:t>
                      </w:r>
                      <w:r w:rsidR="005604D7">
                        <w:rPr>
                          <w:rStyle w:val="TitreCar"/>
                          <w:rFonts w:ascii="Calibri" w:hAnsi="Calibri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 w:rsidR="005604D7" w:rsidRPr="00B868A6">
                        <w:rPr>
                          <w:rStyle w:val="TitreCar"/>
                          <w:rFonts w:ascii="Calibri" w:hAnsi="Calibri"/>
                          <w:b/>
                          <w:color w:val="000000" w:themeColor="text1"/>
                          <w:sz w:val="18"/>
                          <w:szCs w:val="20"/>
                        </w:rPr>
                        <w:t>au primaire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B868A6">
        <w:rPr>
          <w:rFonts w:ascii="Calibri" w:hAnsi="Calibri"/>
          <w:noProof/>
          <w:sz w:val="2"/>
          <w:szCs w:val="2"/>
        </w:rPr>
        <w:drawing>
          <wp:anchor distT="0" distB="0" distL="114300" distR="114300" simplePos="0" relativeHeight="251716608" behindDoc="0" locked="0" layoutInCell="1" allowOverlap="1" wp14:anchorId="77394E3A" wp14:editId="6C7B0925">
            <wp:simplePos x="0" y="0"/>
            <wp:positionH relativeFrom="column">
              <wp:posOffset>5946775</wp:posOffset>
            </wp:positionH>
            <wp:positionV relativeFrom="paragraph">
              <wp:posOffset>1000125</wp:posOffset>
            </wp:positionV>
            <wp:extent cx="633095" cy="52260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V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522605"/>
                    </a:xfrm>
                    <a:prstGeom prst="rect">
                      <a:avLst/>
                    </a:prstGeom>
                    <a:solidFill>
                      <a:schemeClr val="bg1">
                        <a:alpha val="6800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8A6">
        <w:rPr>
          <w:rFonts w:ascii="Calibri" w:eastAsiaTheme="majorEastAsia" w:hAnsi="Calibri" w:cstheme="majorBidi"/>
          <w:b/>
          <w:caps/>
          <w:noProof/>
          <w:color w:val="000000" w:themeColor="text1"/>
          <w:spacing w:val="20"/>
          <w:kern w:val="28"/>
          <w:sz w:val="36"/>
          <w:szCs w:val="36"/>
        </w:rPr>
        <w:drawing>
          <wp:anchor distT="0" distB="0" distL="114300" distR="114300" simplePos="0" relativeHeight="251717632" behindDoc="0" locked="0" layoutInCell="1" allowOverlap="1" wp14:anchorId="471AB6DE" wp14:editId="66E6482D">
            <wp:simplePos x="0" y="0"/>
            <wp:positionH relativeFrom="column">
              <wp:posOffset>203200</wp:posOffset>
            </wp:positionH>
            <wp:positionV relativeFrom="paragraph">
              <wp:posOffset>1009650</wp:posOffset>
            </wp:positionV>
            <wp:extent cx="619125" cy="514350"/>
            <wp:effectExtent l="0" t="0" r="952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143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20F" w:rsidRPr="004550A1">
        <w:rPr>
          <w:rFonts w:ascii="Calibri" w:hAnsi="Calibri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08B9A8F" wp14:editId="76B52ABA">
                <wp:simplePos x="0" y="0"/>
                <wp:positionH relativeFrom="margin">
                  <wp:posOffset>3175</wp:posOffset>
                </wp:positionH>
                <wp:positionV relativeFrom="margin">
                  <wp:posOffset>923925</wp:posOffset>
                </wp:positionV>
                <wp:extent cx="6858000" cy="731520"/>
                <wp:effectExtent l="0" t="0" r="1905" b="444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3152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8000</wp14:pctHeight>
                </wp14:sizeRelV>
              </wp:anchor>
            </w:drawing>
          </mc:Choice>
          <mc:Fallback>
            <w:pict>
              <v:rect id="Rectangle 1" o:spid="_x0000_s1026" style="position:absolute;margin-left:.25pt;margin-top:72.75pt;width:540pt;height:57.6pt;z-index:-251617280;visibility:visible;mso-wrap-style:square;mso-width-percent:1000;mso-height-percent:80;mso-wrap-distance-left:9pt;mso-wrap-distance-top:0;mso-wrap-distance-right:9pt;mso-wrap-distance-bottom:0;mso-position-horizontal:absolute;mso-position-horizontal-relative:margin;mso-position-vertical:absolute;mso-position-vertical-relative:margin;mso-width-percent:1000;mso-height-percent:8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EZQAAAABSZ2h0bG9u&#10;ZwAABdw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QAAAAAAAQAAAAGOEJJ&#10;TQQMAAAAAB3mAAAAAQAAAKAAAAB4AAAB4AAA4QAAAB3KABgAAf/Y/+AAEEpGSUYAAQIAAEgASAAA&#10;/+0ADEFkb2JlX0NNAAH/7gAOQWRvYmUAZIAAAAAB/9sAhAAMCAgICQgMCQkMEQsKCxEVDwwMDxUY&#10;ExMVExMYEQwMDAwMDBEMDAwMDAwMDAwMDAwMDAwMDAwMDAwMDAwMDAwMAQ0LCw0ODRAODhAUDg4O&#10;FBQODg4OFBEMDAwMDBERDAwMDAwMEQwMDAwMDAwMDAwMDAwMDAwMDAwMDAwMDAwMDAz/wAARCAB4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" stroked="f" strokeweight="1.5pt">
                <v:fill r:id="rId12" o:title="" recolor="t" rotate="t" type="tile"/>
                <v:imagedata recolortarget="#4f4f53 [3058]"/>
                <w10:wrap anchorx="margin" anchory="margin"/>
              </v:rect>
            </w:pict>
          </mc:Fallback>
        </mc:AlternateContent>
      </w:r>
    </w:p>
    <w:p w:rsidR="001F4603" w:rsidRDefault="001F4603" w:rsidP="004550A1">
      <w:pPr>
        <w:spacing w:line="276" w:lineRule="auto"/>
        <w:rPr>
          <w:rFonts w:ascii="Calibri" w:hAnsi="Calibri"/>
        </w:rPr>
      </w:pPr>
    </w:p>
    <w:p w:rsidR="0055120F" w:rsidRDefault="0055120F" w:rsidP="004550A1">
      <w:pPr>
        <w:spacing w:line="276" w:lineRule="auto"/>
        <w:rPr>
          <w:rFonts w:ascii="Calibri" w:hAnsi="Calibri"/>
        </w:rPr>
      </w:pPr>
    </w:p>
    <w:p w:rsidR="0055120F" w:rsidRPr="004550A1" w:rsidRDefault="0055120F" w:rsidP="004550A1">
      <w:pPr>
        <w:spacing w:line="276" w:lineRule="auto"/>
        <w:rPr>
          <w:rFonts w:ascii="Calibri" w:hAnsi="Calibri"/>
        </w:rPr>
        <w:sectPr w:rsidR="0055120F" w:rsidRPr="004550A1">
          <w:type w:val="continuous"/>
          <w:pgSz w:w="11907" w:h="16839"/>
          <w:pgMar w:top="765" w:right="700" w:bottom="765" w:left="700" w:header="709" w:footer="709" w:gutter="0"/>
          <w:cols w:space="720"/>
          <w:docGrid w:linePitch="360"/>
        </w:sectPr>
      </w:pPr>
    </w:p>
    <w:p w:rsidR="00B868A6" w:rsidRDefault="007B4573" w:rsidP="009804A8">
      <w:pPr>
        <w:pStyle w:val="Titre1"/>
        <w:spacing w:after="240" w:line="276" w:lineRule="auto"/>
        <w:rPr>
          <w:rFonts w:ascii="Calibri" w:hAnsi="Calibri"/>
          <w:b/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91440" distB="91440" distL="91440" distR="91440" simplePos="0" relativeHeight="251719680" behindDoc="1" locked="0" layoutInCell="1" allowOverlap="1" wp14:anchorId="356935A6" wp14:editId="203BEEA2">
                <wp:simplePos x="0" y="0"/>
                <wp:positionH relativeFrom="margin">
                  <wp:posOffset>4114165</wp:posOffset>
                </wp:positionH>
                <wp:positionV relativeFrom="margin">
                  <wp:posOffset>2190750</wp:posOffset>
                </wp:positionV>
                <wp:extent cx="2282825" cy="4572000"/>
                <wp:effectExtent l="19050" t="19050" r="22225" b="19050"/>
                <wp:wrapSquare wrapText="bothSides"/>
                <wp:docPr id="3" name="Forme automatiqu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2825" cy="457200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07F" w:rsidRPr="00E07DD2" w:rsidRDefault="0018707F" w:rsidP="001870A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Theme="majorEastAsia" w:hAnsi="Calibri" w:cstheme="majorBidi"/>
                                <w:b/>
                                <w:caps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eastAsiaTheme="majorEastAsia" w:hAnsi="Calibri" w:cstheme="majorBidi"/>
                                <w:b/>
                                <w:caps/>
                                <w:spacing w:val="20"/>
                                <w:sz w:val="32"/>
                                <w:szCs w:val="32"/>
                              </w:rPr>
                              <w:t>Accueillir et intégrer</w:t>
                            </w:r>
                          </w:p>
                          <w:p w:rsidR="0018707F" w:rsidRDefault="0018707F" w:rsidP="001870A0">
                            <w:pPr>
                              <w:pStyle w:val="Paragraphedeliste"/>
                              <w:spacing w:after="0"/>
                              <w:ind w:left="360" w:firstLine="0"/>
                              <w:jc w:val="left"/>
                              <w:rPr>
                                <w:rFonts w:ascii="Calibri" w:hAnsi="Calibri"/>
                              </w:rPr>
                            </w:pPr>
                          </w:p>
                          <w:p w:rsidR="0018707F" w:rsidRPr="009804A8" w:rsidRDefault="0018707F" w:rsidP="001870A0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ind w:left="357" w:hanging="357"/>
                              <w:contextualSpacing w:val="0"/>
                              <w:jc w:val="left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9804A8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Stabiliser l’affectif</w:t>
                            </w:r>
                            <w:r w:rsidR="00B868A6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:rsidR="00B868A6" w:rsidRPr="00B868A6" w:rsidRDefault="0018707F" w:rsidP="00B868A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ind w:left="357" w:hanging="357"/>
                              <w:contextualSpacing w:val="0"/>
                              <w:jc w:val="left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9804A8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Exiger la même tâche que pour les autres, mais différencier selon la progression de l’élève</w:t>
                            </w:r>
                            <w:r w:rsidR="00B868A6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:rsidR="00B868A6" w:rsidRDefault="00B868A6" w:rsidP="001870A0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/>
                              <w:jc w:val="left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Croire en l’élève :</w:t>
                            </w:r>
                          </w:p>
                          <w:p w:rsidR="0018707F" w:rsidRPr="009804A8" w:rsidRDefault="00B868A6" w:rsidP="00B868A6">
                            <w:pPr>
                              <w:pStyle w:val="Paragraphedeliste"/>
                              <w:spacing w:after="0"/>
                              <w:ind w:left="360" w:firstLine="0"/>
                              <w:jc w:val="left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c</w:t>
                            </w:r>
                            <w:r w:rsidR="0018707F" w:rsidRPr="009804A8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es élèves savent lire et écrire dans leur langue, ils ont des connaissances et jusqu’à preuve du contraire, ils n’ont pas de difficulté d’</w:t>
                            </w:r>
                            <w:r w:rsidR="001870A0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apprentissage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18872" tIns="73152" rIns="118872" bIns="36576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Forme automatique 11" o:spid="_x0000_s1028" style="position:absolute;left:0;text-align:left;margin-left:323.95pt;margin-top:172.5pt;width:179.75pt;height:5in;z-index:-25159680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" filled="f" strokecolor="black [3200]" strokeweight="2.5pt">
                <v:textbox inset="9.36pt,5.76pt,9.36pt,2.88pt">
                  <w:txbxContent>
                    <w:p w:rsidR="0018707F" w:rsidRPr="00E07DD2" w:rsidRDefault="0018707F" w:rsidP="001870A0">
                      <w:pPr>
                        <w:spacing w:after="0" w:line="240" w:lineRule="auto"/>
                        <w:jc w:val="center"/>
                        <w:rPr>
                          <w:rFonts w:ascii="Calibri" w:eastAsiaTheme="majorEastAsia" w:hAnsi="Calibri" w:cstheme="majorBidi"/>
                          <w:b/>
                          <w:caps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Calibri" w:eastAsiaTheme="majorEastAsia" w:hAnsi="Calibri" w:cstheme="majorBidi"/>
                          <w:b/>
                          <w:caps/>
                          <w:spacing w:val="20"/>
                          <w:sz w:val="32"/>
                          <w:szCs w:val="32"/>
                        </w:rPr>
                        <w:t>Accueillir et intégrer</w:t>
                      </w:r>
                    </w:p>
                    <w:p w:rsidR="0018707F" w:rsidRDefault="0018707F" w:rsidP="001870A0">
                      <w:pPr>
                        <w:pStyle w:val="Paragraphedeliste"/>
                        <w:spacing w:after="0"/>
                        <w:ind w:left="360" w:firstLine="0"/>
                        <w:jc w:val="left"/>
                        <w:rPr>
                          <w:rFonts w:ascii="Calibri" w:hAnsi="Calibri"/>
                        </w:rPr>
                      </w:pPr>
                    </w:p>
                    <w:p w:rsidR="0018707F" w:rsidRPr="009804A8" w:rsidRDefault="0018707F" w:rsidP="001870A0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240"/>
                        <w:ind w:left="357" w:hanging="357"/>
                        <w:contextualSpacing w:val="0"/>
                        <w:jc w:val="left"/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r w:rsidRPr="009804A8">
                        <w:rPr>
                          <w:rFonts w:ascii="Calibri" w:hAnsi="Calibri"/>
                          <w:sz w:val="26"/>
                          <w:szCs w:val="26"/>
                        </w:rPr>
                        <w:t>Stabiliser l’affectif</w:t>
                      </w:r>
                      <w:r w:rsidR="00B868A6">
                        <w:rPr>
                          <w:rFonts w:ascii="Calibri" w:hAnsi="Calibri"/>
                          <w:sz w:val="26"/>
                          <w:szCs w:val="26"/>
                        </w:rPr>
                        <w:t>;</w:t>
                      </w:r>
                    </w:p>
                    <w:p w:rsidR="00B868A6" w:rsidRPr="00B868A6" w:rsidRDefault="0018707F" w:rsidP="00B868A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240"/>
                        <w:ind w:left="357" w:hanging="357"/>
                        <w:contextualSpacing w:val="0"/>
                        <w:jc w:val="left"/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r w:rsidRPr="009804A8">
                        <w:rPr>
                          <w:rFonts w:ascii="Calibri" w:hAnsi="Calibri"/>
                          <w:sz w:val="26"/>
                          <w:szCs w:val="26"/>
                        </w:rPr>
                        <w:t>Exiger la même tâche que pour les autres, mais différencier selon la progression de l’élève</w:t>
                      </w:r>
                      <w:r w:rsidR="00B868A6">
                        <w:rPr>
                          <w:rFonts w:ascii="Calibri" w:hAnsi="Calibri"/>
                          <w:sz w:val="26"/>
                          <w:szCs w:val="26"/>
                        </w:rPr>
                        <w:t>;</w:t>
                      </w:r>
                    </w:p>
                    <w:p w:rsidR="00B868A6" w:rsidRDefault="00B868A6" w:rsidP="001870A0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/>
                        <w:jc w:val="left"/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/>
                          <w:sz w:val="26"/>
                          <w:szCs w:val="26"/>
                        </w:rPr>
                        <w:t>Croire en l’élève :</w:t>
                      </w:r>
                    </w:p>
                    <w:p w:rsidR="0018707F" w:rsidRPr="009804A8" w:rsidRDefault="00B868A6" w:rsidP="00B868A6">
                      <w:pPr>
                        <w:pStyle w:val="Paragraphedeliste"/>
                        <w:spacing w:after="0"/>
                        <w:ind w:left="360" w:firstLine="0"/>
                        <w:jc w:val="left"/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/>
                          <w:sz w:val="26"/>
                          <w:szCs w:val="26"/>
                        </w:rPr>
                        <w:t>c</w:t>
                      </w:r>
                      <w:r w:rsidR="0018707F" w:rsidRPr="009804A8">
                        <w:rPr>
                          <w:rFonts w:ascii="Calibri" w:hAnsi="Calibri"/>
                          <w:sz w:val="26"/>
                          <w:szCs w:val="26"/>
                        </w:rPr>
                        <w:t>es élèves savent lire et écrire dans leur langue, ils ont des connaissances et jusqu’à preuve du contraire, ils n’ont pas de difficulté d’</w:t>
                      </w:r>
                      <w:r w:rsidR="001870A0">
                        <w:rPr>
                          <w:rFonts w:ascii="Calibri" w:hAnsi="Calibri"/>
                          <w:sz w:val="26"/>
                          <w:szCs w:val="26"/>
                        </w:rPr>
                        <w:t>apprentissage</w:t>
                      </w:r>
                      <w:r>
                        <w:rPr>
                          <w:rFonts w:ascii="Calibri" w:hAnsi="Calibri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1F4603" w:rsidRPr="004C36C7" w:rsidRDefault="00543E94" w:rsidP="009804A8">
      <w:pPr>
        <w:pStyle w:val="Titre1"/>
        <w:spacing w:after="240" w:line="276" w:lineRule="auto"/>
        <w:rPr>
          <w:rFonts w:ascii="Calibri" w:hAnsi="Calibri"/>
          <w:b/>
          <w:color w:val="auto"/>
        </w:rPr>
      </w:pPr>
      <w:r w:rsidRPr="004C36C7">
        <w:rPr>
          <w:rFonts w:ascii="Calibri" w:hAnsi="Calibri"/>
          <w:b/>
          <w:color w:val="auto"/>
        </w:rPr>
        <w:t>lecture</w:t>
      </w:r>
    </w:p>
    <w:p w:rsidR="001F4603" w:rsidRPr="009804A8" w:rsidRDefault="001870A0" w:rsidP="001870A0">
      <w:pPr>
        <w:pStyle w:val="Paragraphedeliste"/>
        <w:numPr>
          <w:ilvl w:val="0"/>
          <w:numId w:val="1"/>
        </w:numPr>
        <w:spacing w:after="240" w:line="276" w:lineRule="auto"/>
        <w:ind w:left="284" w:hanging="426"/>
        <w:contextualSpacing w:val="0"/>
        <w:jc w:val="left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Surligner des parties du texte</w:t>
      </w:r>
      <w:r w:rsidR="00B868A6">
        <w:rPr>
          <w:rFonts w:ascii="Calibri" w:hAnsi="Calibri"/>
          <w:sz w:val="26"/>
          <w:szCs w:val="26"/>
        </w:rPr>
        <w:t>;</w:t>
      </w:r>
    </w:p>
    <w:p w:rsidR="009804A8" w:rsidRPr="009804A8" w:rsidRDefault="00B868A6" w:rsidP="001870A0">
      <w:pPr>
        <w:pStyle w:val="Paragraphedeliste"/>
        <w:numPr>
          <w:ilvl w:val="0"/>
          <w:numId w:val="1"/>
        </w:numPr>
        <w:spacing w:after="240" w:line="276" w:lineRule="auto"/>
        <w:ind w:left="284" w:hanging="426"/>
        <w:contextualSpacing w:val="0"/>
        <w:jc w:val="left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Fournir un d</w:t>
      </w:r>
      <w:r w:rsidR="001870A0">
        <w:rPr>
          <w:rFonts w:ascii="Calibri" w:hAnsi="Calibri"/>
          <w:sz w:val="26"/>
          <w:szCs w:val="26"/>
        </w:rPr>
        <w:t>ictionnaire des mots nouveaux</w:t>
      </w:r>
      <w:r>
        <w:rPr>
          <w:rFonts w:ascii="Calibri" w:hAnsi="Calibri"/>
          <w:sz w:val="26"/>
          <w:szCs w:val="26"/>
        </w:rPr>
        <w:t>;</w:t>
      </w:r>
    </w:p>
    <w:p w:rsidR="009804A8" w:rsidRPr="009804A8" w:rsidRDefault="00B868A6" w:rsidP="00BD7A3A">
      <w:pPr>
        <w:pStyle w:val="Paragraphedeliste"/>
        <w:numPr>
          <w:ilvl w:val="0"/>
          <w:numId w:val="1"/>
        </w:numPr>
        <w:spacing w:after="240" w:line="276" w:lineRule="auto"/>
        <w:ind w:left="284" w:hanging="426"/>
        <w:contextualSpacing w:val="0"/>
        <w:jc w:val="left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Faire lire </w:t>
      </w:r>
      <w:r w:rsidR="009804A8" w:rsidRPr="009804A8">
        <w:rPr>
          <w:rFonts w:ascii="Calibri" w:hAnsi="Calibri"/>
          <w:sz w:val="26"/>
          <w:szCs w:val="26"/>
        </w:rPr>
        <w:t>la tâche par un autre élève pour faciliter la réalisation de la tâc</w:t>
      </w:r>
      <w:r w:rsidR="001870A0">
        <w:rPr>
          <w:rFonts w:ascii="Calibri" w:hAnsi="Calibri"/>
          <w:sz w:val="26"/>
          <w:szCs w:val="26"/>
        </w:rPr>
        <w:t>he de lecture</w:t>
      </w:r>
      <w:r>
        <w:rPr>
          <w:rFonts w:ascii="Calibri" w:hAnsi="Calibri"/>
          <w:sz w:val="26"/>
          <w:szCs w:val="26"/>
        </w:rPr>
        <w:t>;</w:t>
      </w:r>
    </w:p>
    <w:p w:rsidR="009804A8" w:rsidRPr="009804A8" w:rsidRDefault="009804A8" w:rsidP="00BD7A3A">
      <w:pPr>
        <w:pStyle w:val="Paragraphedeliste"/>
        <w:numPr>
          <w:ilvl w:val="0"/>
          <w:numId w:val="9"/>
        </w:numPr>
        <w:spacing w:after="240" w:line="276" w:lineRule="auto"/>
        <w:ind w:left="284" w:hanging="502"/>
        <w:contextualSpacing w:val="0"/>
        <w:jc w:val="left"/>
        <w:rPr>
          <w:rFonts w:ascii="Calibri" w:hAnsi="Calibri"/>
          <w:sz w:val="26"/>
          <w:szCs w:val="26"/>
        </w:rPr>
      </w:pPr>
      <w:r w:rsidRPr="009804A8">
        <w:rPr>
          <w:rFonts w:ascii="Calibri" w:hAnsi="Calibri"/>
          <w:sz w:val="26"/>
          <w:szCs w:val="26"/>
        </w:rPr>
        <w:t>Si l’élève sait lire dans sa langue, le tra</w:t>
      </w:r>
      <w:r w:rsidR="001870A0">
        <w:rPr>
          <w:rFonts w:ascii="Calibri" w:hAnsi="Calibri"/>
          <w:sz w:val="26"/>
          <w:szCs w:val="26"/>
        </w:rPr>
        <w:t>nsfert se fait assez rapidement</w:t>
      </w:r>
      <w:r w:rsidR="00B868A6">
        <w:rPr>
          <w:rFonts w:ascii="Calibri" w:hAnsi="Calibri"/>
          <w:sz w:val="26"/>
          <w:szCs w:val="26"/>
        </w:rPr>
        <w:t>.</w:t>
      </w:r>
    </w:p>
    <w:p w:rsidR="009804A8" w:rsidRPr="00627E79" w:rsidRDefault="009804A8" w:rsidP="001870A0">
      <w:pPr>
        <w:spacing w:line="276" w:lineRule="auto"/>
        <w:jc w:val="left"/>
        <w:rPr>
          <w:rFonts w:ascii="Calibri" w:hAnsi="Calibri"/>
          <w:sz w:val="12"/>
          <w:szCs w:val="12"/>
        </w:rPr>
      </w:pPr>
    </w:p>
    <w:p w:rsidR="001F4603" w:rsidRPr="004C36C7" w:rsidRDefault="00543E94" w:rsidP="001870A0">
      <w:pPr>
        <w:pStyle w:val="Titre1"/>
        <w:spacing w:line="276" w:lineRule="auto"/>
        <w:rPr>
          <w:rFonts w:ascii="Calibri" w:hAnsi="Calibri"/>
          <w:b/>
          <w:color w:val="auto"/>
        </w:rPr>
      </w:pPr>
      <w:r w:rsidRPr="004C36C7">
        <w:rPr>
          <w:rFonts w:ascii="Calibri" w:hAnsi="Calibri"/>
          <w:b/>
          <w:color w:val="auto"/>
        </w:rPr>
        <w:t>écriture</w:t>
      </w:r>
    </w:p>
    <w:p w:rsidR="001F4603" w:rsidRPr="004550A1" w:rsidRDefault="001F4603" w:rsidP="001870A0">
      <w:pPr>
        <w:pStyle w:val="Sous-titre"/>
        <w:spacing w:line="276" w:lineRule="auto"/>
        <w:rPr>
          <w:rFonts w:ascii="Calibri" w:hAnsi="Calibri"/>
        </w:rPr>
        <w:sectPr w:rsidR="001F4603" w:rsidRPr="004550A1" w:rsidSect="005E4A0A">
          <w:type w:val="continuous"/>
          <w:pgSz w:w="11907" w:h="16839"/>
          <w:pgMar w:top="1148" w:right="1050" w:bottom="1148" w:left="1276" w:header="709" w:footer="709" w:gutter="0"/>
          <w:cols w:space="720"/>
          <w:docGrid w:linePitch="360"/>
        </w:sectPr>
      </w:pPr>
    </w:p>
    <w:p w:rsidR="009804A8" w:rsidRPr="009804A8" w:rsidRDefault="00B868A6" w:rsidP="001870A0">
      <w:pPr>
        <w:pStyle w:val="Paragraphedeliste"/>
        <w:numPr>
          <w:ilvl w:val="0"/>
          <w:numId w:val="1"/>
        </w:numPr>
        <w:spacing w:after="240" w:line="276" w:lineRule="auto"/>
        <w:ind w:left="851" w:hanging="491"/>
        <w:contextualSpacing w:val="0"/>
        <w:jc w:val="left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lastRenderedPageBreak/>
        <w:t>Fournir un di</w:t>
      </w:r>
      <w:r w:rsidR="009804A8" w:rsidRPr="009804A8">
        <w:rPr>
          <w:rFonts w:ascii="Calibri" w:hAnsi="Calibri"/>
          <w:sz w:val="26"/>
          <w:szCs w:val="26"/>
        </w:rPr>
        <w:t>ctionnaire des mots nouveaux</w:t>
      </w:r>
      <w:r>
        <w:rPr>
          <w:rFonts w:ascii="Calibri" w:hAnsi="Calibri"/>
          <w:sz w:val="26"/>
          <w:szCs w:val="26"/>
        </w:rPr>
        <w:t>;</w:t>
      </w:r>
    </w:p>
    <w:p w:rsidR="00543E94" w:rsidRPr="009804A8" w:rsidRDefault="00B868A6" w:rsidP="001870A0">
      <w:pPr>
        <w:pStyle w:val="Paragraphedeliste"/>
        <w:numPr>
          <w:ilvl w:val="0"/>
          <w:numId w:val="1"/>
        </w:numPr>
        <w:spacing w:after="240" w:line="276" w:lineRule="auto"/>
        <w:ind w:left="851" w:hanging="491"/>
        <w:contextualSpacing w:val="0"/>
        <w:jc w:val="left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Donner des d</w:t>
      </w:r>
      <w:r w:rsidR="009804A8" w:rsidRPr="009804A8">
        <w:rPr>
          <w:rFonts w:ascii="Calibri" w:hAnsi="Calibri"/>
          <w:sz w:val="26"/>
          <w:szCs w:val="26"/>
        </w:rPr>
        <w:t>ictée</w:t>
      </w:r>
      <w:r>
        <w:rPr>
          <w:rFonts w:ascii="Calibri" w:hAnsi="Calibri"/>
          <w:sz w:val="26"/>
          <w:szCs w:val="26"/>
        </w:rPr>
        <w:t>s</w:t>
      </w:r>
      <w:r w:rsidR="009804A8" w:rsidRPr="009804A8">
        <w:rPr>
          <w:rFonts w:ascii="Calibri" w:hAnsi="Calibri"/>
          <w:sz w:val="26"/>
          <w:szCs w:val="26"/>
        </w:rPr>
        <w:t xml:space="preserve"> avec mots ciblés</w:t>
      </w:r>
      <w:r>
        <w:rPr>
          <w:rFonts w:ascii="Calibri" w:hAnsi="Calibri"/>
          <w:sz w:val="26"/>
          <w:szCs w:val="26"/>
        </w:rPr>
        <w:t>;</w:t>
      </w:r>
    </w:p>
    <w:p w:rsidR="009804A8" w:rsidRPr="009804A8" w:rsidRDefault="00B868A6" w:rsidP="001870A0">
      <w:pPr>
        <w:pStyle w:val="Paragraphedeliste"/>
        <w:numPr>
          <w:ilvl w:val="0"/>
          <w:numId w:val="1"/>
        </w:numPr>
        <w:spacing w:after="240" w:line="276" w:lineRule="auto"/>
        <w:ind w:left="851" w:hanging="491"/>
        <w:contextualSpacing w:val="0"/>
        <w:jc w:val="left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Faire vivre des s</w:t>
      </w:r>
      <w:r w:rsidR="00543E94" w:rsidRPr="009804A8">
        <w:rPr>
          <w:rFonts w:ascii="Calibri" w:hAnsi="Calibri"/>
          <w:sz w:val="26"/>
          <w:szCs w:val="26"/>
        </w:rPr>
        <w:t>ituation</w:t>
      </w:r>
      <w:r>
        <w:rPr>
          <w:rFonts w:ascii="Calibri" w:hAnsi="Calibri"/>
          <w:sz w:val="26"/>
          <w:szCs w:val="26"/>
        </w:rPr>
        <w:t>s</w:t>
      </w:r>
      <w:r w:rsidR="00543E94" w:rsidRPr="009804A8">
        <w:rPr>
          <w:rFonts w:ascii="Calibri" w:hAnsi="Calibri"/>
          <w:sz w:val="26"/>
          <w:szCs w:val="26"/>
        </w:rPr>
        <w:t xml:space="preserve"> d’écriture</w:t>
      </w:r>
      <w:r w:rsidR="009804A8" w:rsidRPr="009804A8">
        <w:rPr>
          <w:rFonts w:ascii="Calibri" w:hAnsi="Calibri"/>
          <w:sz w:val="26"/>
          <w:szCs w:val="26"/>
        </w:rPr>
        <w:t xml:space="preserve"> à l’aide d’</w:t>
      </w:r>
      <w:r w:rsidR="001870A0">
        <w:rPr>
          <w:rFonts w:ascii="Calibri" w:hAnsi="Calibri"/>
          <w:sz w:val="26"/>
          <w:szCs w:val="26"/>
        </w:rPr>
        <w:t>un lexique de mots</w:t>
      </w:r>
      <w:r>
        <w:rPr>
          <w:rFonts w:ascii="Calibri" w:hAnsi="Calibri"/>
          <w:sz w:val="26"/>
          <w:szCs w:val="26"/>
        </w:rPr>
        <w:t>;</w:t>
      </w:r>
    </w:p>
    <w:p w:rsidR="004550A1" w:rsidRPr="001A4835" w:rsidRDefault="00B868A6" w:rsidP="001A4835">
      <w:pPr>
        <w:pStyle w:val="Paragraphedeliste"/>
        <w:numPr>
          <w:ilvl w:val="0"/>
          <w:numId w:val="1"/>
        </w:numPr>
        <w:spacing w:after="240" w:line="276" w:lineRule="auto"/>
        <w:ind w:left="851" w:hanging="491"/>
        <w:contextualSpacing w:val="0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Fournir une gr</w:t>
      </w:r>
      <w:r w:rsidR="004550A1" w:rsidRPr="009804A8">
        <w:rPr>
          <w:rFonts w:ascii="Calibri" w:hAnsi="Calibri"/>
          <w:sz w:val="26"/>
          <w:szCs w:val="26"/>
        </w:rPr>
        <w:t>ammaire</w:t>
      </w:r>
      <w:r w:rsidR="009804A8" w:rsidRPr="009804A8">
        <w:rPr>
          <w:rFonts w:ascii="Calibri" w:hAnsi="Calibri"/>
          <w:sz w:val="26"/>
          <w:szCs w:val="26"/>
        </w:rPr>
        <w:t xml:space="preserve"> en</w:t>
      </w:r>
      <w:r w:rsidR="004550A1" w:rsidRPr="009804A8">
        <w:rPr>
          <w:rFonts w:ascii="Calibri" w:hAnsi="Calibri"/>
          <w:sz w:val="26"/>
          <w:szCs w:val="26"/>
        </w:rPr>
        <w:t xml:space="preserve"> offrant un déf</w:t>
      </w:r>
      <w:r w:rsidR="004550A1" w:rsidRPr="001A4835">
        <w:rPr>
          <w:rFonts w:ascii="Calibri" w:hAnsi="Calibri"/>
          <w:sz w:val="26"/>
          <w:szCs w:val="26"/>
        </w:rPr>
        <w:t>i raisonnable</w:t>
      </w:r>
      <w:r w:rsidR="005604D7">
        <w:rPr>
          <w:rFonts w:ascii="Calibri" w:hAnsi="Calibri"/>
          <w:sz w:val="26"/>
          <w:szCs w:val="26"/>
        </w:rPr>
        <w:t>.</w:t>
      </w:r>
    </w:p>
    <w:p w:rsidR="00627E79" w:rsidRPr="00627E79" w:rsidRDefault="00B868A6" w:rsidP="00627E79">
      <w:pPr>
        <w:spacing w:after="240" w:line="276" w:lineRule="auto"/>
        <w:ind w:left="360"/>
        <w:rPr>
          <w:rFonts w:ascii="Calibri" w:hAnsi="Calibri"/>
          <w:sz w:val="10"/>
          <w:szCs w:val="10"/>
        </w:rPr>
      </w:pPr>
      <w:r w:rsidRPr="004550A1">
        <w:rPr>
          <w:rFonts w:ascii="Calibri" w:hAnsi="Calibri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5AB64F64" wp14:editId="1F1084E6">
                <wp:simplePos x="0" y="0"/>
                <wp:positionH relativeFrom="margin">
                  <wp:posOffset>165100</wp:posOffset>
                </wp:positionH>
                <wp:positionV relativeFrom="margin">
                  <wp:posOffset>7353300</wp:posOffset>
                </wp:positionV>
                <wp:extent cx="6600825" cy="2495550"/>
                <wp:effectExtent l="0" t="0" r="952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249555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3pt;margin-top:579pt;width:519.75pt;height:196.5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BGUAAAAA&#10;UmdodGxvbmcAAAXc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" stroked="f" strokeweight="1.5pt">
                <v:fill r:id="rId12" o:title="" recolor="t" rotate="t" type="tile"/>
                <v:imagedata recolortarget="#4f4f53 [3058]"/>
                <w10:wrap anchorx="margin" anchory="margin"/>
              </v:rect>
            </w:pict>
          </mc:Fallback>
        </mc:AlternateContent>
      </w:r>
    </w:p>
    <w:p w:rsidR="0055120F" w:rsidRDefault="0055120F" w:rsidP="005E4A0A">
      <w:pPr>
        <w:spacing w:line="276" w:lineRule="auto"/>
        <w:rPr>
          <w:rFonts w:ascii="Calibri" w:hAnsi="Calibri"/>
          <w:sz w:val="2"/>
          <w:szCs w:val="2"/>
        </w:rPr>
      </w:pPr>
    </w:p>
    <w:p w:rsidR="0055120F" w:rsidRPr="0055120F" w:rsidRDefault="0055120F" w:rsidP="005E4A0A">
      <w:pPr>
        <w:pStyle w:val="Titre1"/>
        <w:spacing w:after="240" w:line="276" w:lineRule="auto"/>
        <w:rPr>
          <w:rFonts w:ascii="Calibri" w:hAnsi="Calibri"/>
          <w:b/>
          <w:color w:val="FFFFFF" w:themeColor="background1"/>
        </w:rPr>
      </w:pPr>
      <w:r w:rsidRPr="0055120F">
        <w:rPr>
          <w:rFonts w:ascii="Calibri" w:hAnsi="Calibri"/>
          <w:b/>
          <w:color w:val="FFFFFF" w:themeColor="background1"/>
        </w:rPr>
        <w:t>Attitudes et comportements</w:t>
      </w:r>
    </w:p>
    <w:p w:rsidR="0055120F" w:rsidRPr="0055120F" w:rsidRDefault="0055120F" w:rsidP="0055120F">
      <w:pPr>
        <w:pStyle w:val="Paragraphedeliste"/>
        <w:numPr>
          <w:ilvl w:val="0"/>
          <w:numId w:val="3"/>
        </w:numPr>
        <w:spacing w:after="0"/>
        <w:rPr>
          <w:rFonts w:ascii="Calibri" w:hAnsi="Calibri"/>
          <w:b/>
          <w:color w:val="FFFFFF" w:themeColor="background1"/>
          <w:szCs w:val="21"/>
        </w:rPr>
        <w:sectPr w:rsidR="0055120F" w:rsidRPr="0055120F">
          <w:type w:val="continuous"/>
          <w:pgSz w:w="11907" w:h="16839"/>
          <w:pgMar w:top="765" w:right="700" w:bottom="765" w:left="700" w:header="709" w:footer="709" w:gutter="0"/>
          <w:cols w:space="720"/>
          <w:docGrid w:linePitch="360"/>
        </w:sectPr>
      </w:pPr>
    </w:p>
    <w:p w:rsidR="0055120F" w:rsidRPr="005E4A0A" w:rsidRDefault="0055120F" w:rsidP="005E4A0A">
      <w:pPr>
        <w:pStyle w:val="Paragraphedeliste"/>
        <w:numPr>
          <w:ilvl w:val="0"/>
          <w:numId w:val="1"/>
        </w:numPr>
        <w:ind w:left="850" w:hanging="493"/>
        <w:contextualSpacing w:val="0"/>
        <w:rPr>
          <w:rFonts w:ascii="Calibri" w:hAnsi="Calibri"/>
          <w:b/>
          <w:color w:val="FFFFFF" w:themeColor="background1"/>
          <w:sz w:val="26"/>
          <w:szCs w:val="26"/>
        </w:rPr>
      </w:pPr>
      <w:r w:rsidRPr="005E4A0A">
        <w:rPr>
          <w:rFonts w:ascii="Calibri" w:hAnsi="Calibri"/>
          <w:b/>
          <w:color w:val="FFFFFF" w:themeColor="background1"/>
          <w:sz w:val="26"/>
          <w:szCs w:val="26"/>
        </w:rPr>
        <w:lastRenderedPageBreak/>
        <w:t>Le mutisme de l’enfant : c’est normal</w:t>
      </w:r>
    </w:p>
    <w:p w:rsidR="00F3014E" w:rsidRPr="005E4A0A" w:rsidRDefault="00F3014E" w:rsidP="005E4A0A">
      <w:pPr>
        <w:pStyle w:val="Paragraphedeliste"/>
        <w:numPr>
          <w:ilvl w:val="0"/>
          <w:numId w:val="1"/>
        </w:numPr>
        <w:ind w:left="850" w:hanging="493"/>
        <w:contextualSpacing w:val="0"/>
        <w:rPr>
          <w:rFonts w:ascii="Calibri" w:hAnsi="Calibri"/>
          <w:b/>
          <w:color w:val="FFFFFF" w:themeColor="background1"/>
          <w:sz w:val="26"/>
          <w:szCs w:val="26"/>
        </w:rPr>
      </w:pPr>
      <w:r w:rsidRPr="005E4A0A">
        <w:rPr>
          <w:rFonts w:ascii="Calibri" w:hAnsi="Calibri"/>
          <w:b/>
          <w:color w:val="FFFFFF" w:themeColor="background1"/>
          <w:sz w:val="26"/>
          <w:szCs w:val="26"/>
        </w:rPr>
        <w:t>L’élève vit un premier contact avec l’école québécoise</w:t>
      </w:r>
    </w:p>
    <w:p w:rsidR="00F3014E" w:rsidRPr="005E4A0A" w:rsidRDefault="00B868A6" w:rsidP="005E4A0A">
      <w:pPr>
        <w:pStyle w:val="Paragraphedeliste"/>
        <w:numPr>
          <w:ilvl w:val="0"/>
          <w:numId w:val="1"/>
        </w:numPr>
        <w:ind w:left="850" w:hanging="493"/>
        <w:contextualSpacing w:val="0"/>
        <w:rPr>
          <w:rFonts w:ascii="Calibri" w:hAnsi="Calibri"/>
          <w:b/>
          <w:color w:val="FFFFFF" w:themeColor="background1"/>
          <w:sz w:val="26"/>
          <w:szCs w:val="26"/>
        </w:rPr>
      </w:pPr>
      <w:r>
        <w:rPr>
          <w:rFonts w:ascii="Calibri" w:hAnsi="Calibri"/>
          <w:b/>
          <w:color w:val="FFFFFF" w:themeColor="background1"/>
          <w:sz w:val="26"/>
          <w:szCs w:val="26"/>
        </w:rPr>
        <w:t>Il faut s</w:t>
      </w:r>
      <w:r w:rsidR="00F3014E" w:rsidRPr="005E4A0A">
        <w:rPr>
          <w:rFonts w:ascii="Calibri" w:hAnsi="Calibri"/>
          <w:b/>
          <w:color w:val="FFFFFF" w:themeColor="background1"/>
          <w:sz w:val="26"/>
          <w:szCs w:val="26"/>
        </w:rPr>
        <w:t>’assurer d’offrir</w:t>
      </w:r>
      <w:r w:rsidR="001870A0">
        <w:rPr>
          <w:rFonts w:ascii="Calibri" w:hAnsi="Calibri"/>
          <w:b/>
          <w:color w:val="FFFFFF" w:themeColor="background1"/>
          <w:sz w:val="26"/>
          <w:szCs w:val="26"/>
        </w:rPr>
        <w:t xml:space="preserve"> un défi raisonnable</w:t>
      </w:r>
    </w:p>
    <w:p w:rsidR="00F3014E" w:rsidRPr="005E4A0A" w:rsidRDefault="00F3014E" w:rsidP="005E4A0A">
      <w:pPr>
        <w:pStyle w:val="Paragraphedeliste"/>
        <w:numPr>
          <w:ilvl w:val="0"/>
          <w:numId w:val="1"/>
        </w:numPr>
        <w:ind w:left="850" w:hanging="493"/>
        <w:contextualSpacing w:val="0"/>
        <w:rPr>
          <w:rFonts w:ascii="Calibri" w:hAnsi="Calibri"/>
          <w:b/>
          <w:color w:val="FFFFFF" w:themeColor="background1"/>
          <w:sz w:val="26"/>
          <w:szCs w:val="26"/>
        </w:rPr>
      </w:pPr>
      <w:r w:rsidRPr="005E4A0A">
        <w:rPr>
          <w:rFonts w:ascii="Calibri" w:hAnsi="Calibri"/>
          <w:b/>
          <w:color w:val="FFFFFF" w:themeColor="background1"/>
          <w:sz w:val="26"/>
          <w:szCs w:val="26"/>
        </w:rPr>
        <w:t>Messages clairs (pictogrammes et gestes</w:t>
      </w:r>
      <w:r w:rsidR="001870A0">
        <w:rPr>
          <w:rFonts w:ascii="Calibri" w:hAnsi="Calibri"/>
          <w:b/>
          <w:color w:val="FFFFFF" w:themeColor="background1"/>
          <w:sz w:val="26"/>
          <w:szCs w:val="26"/>
        </w:rPr>
        <w:t>,</w:t>
      </w:r>
      <w:r w:rsidRPr="005E4A0A">
        <w:rPr>
          <w:rFonts w:ascii="Calibri" w:hAnsi="Calibri"/>
          <w:b/>
          <w:color w:val="FFFFFF" w:themeColor="background1"/>
          <w:sz w:val="26"/>
          <w:szCs w:val="26"/>
        </w:rPr>
        <w:t xml:space="preserve"> si nécessaire)</w:t>
      </w:r>
    </w:p>
    <w:p w:rsidR="0055120F" w:rsidRPr="005E4A0A" w:rsidRDefault="00F3014E" w:rsidP="005E4A0A">
      <w:pPr>
        <w:pStyle w:val="Paragraphedeliste"/>
        <w:numPr>
          <w:ilvl w:val="0"/>
          <w:numId w:val="1"/>
        </w:numPr>
        <w:ind w:left="850" w:hanging="493"/>
        <w:contextualSpacing w:val="0"/>
        <w:rPr>
          <w:rFonts w:ascii="Calibri" w:hAnsi="Calibri"/>
          <w:b/>
          <w:color w:val="FFFFFF" w:themeColor="background1"/>
          <w:sz w:val="26"/>
          <w:szCs w:val="26"/>
        </w:rPr>
      </w:pPr>
      <w:r w:rsidRPr="005E4A0A">
        <w:rPr>
          <w:rFonts w:ascii="Calibri" w:hAnsi="Calibri"/>
          <w:b/>
          <w:color w:val="FFFFFF" w:themeColor="background1"/>
          <w:sz w:val="26"/>
          <w:szCs w:val="26"/>
        </w:rPr>
        <w:t>Mêmes attentes, même temps, même qualité</w:t>
      </w:r>
      <w:r w:rsidR="0055120F" w:rsidRPr="005E4A0A">
        <w:rPr>
          <w:rFonts w:ascii="Calibri" w:hAnsi="Calibri"/>
          <w:b/>
          <w:color w:val="FFFFFF" w:themeColor="background1"/>
          <w:sz w:val="26"/>
          <w:szCs w:val="26"/>
        </w:rPr>
        <w:t xml:space="preserve"> qu’envers</w:t>
      </w:r>
      <w:r w:rsidRPr="005E4A0A">
        <w:rPr>
          <w:rFonts w:ascii="Calibri" w:hAnsi="Calibri"/>
          <w:b/>
          <w:color w:val="FFFFFF" w:themeColor="background1"/>
          <w:sz w:val="26"/>
          <w:szCs w:val="26"/>
        </w:rPr>
        <w:t xml:space="preserve"> les autres élèves</w:t>
      </w:r>
    </w:p>
    <w:p w:rsidR="0055120F" w:rsidRPr="00B868A6" w:rsidRDefault="00F3014E" w:rsidP="00D106C5">
      <w:pPr>
        <w:spacing w:after="0"/>
        <w:ind w:left="851" w:hanging="1"/>
        <w:rPr>
          <w:rFonts w:ascii="Calibri" w:hAnsi="Calibri"/>
          <w:b/>
          <w:color w:val="FFFFFF" w:themeColor="background1"/>
          <w:sz w:val="26"/>
          <w:szCs w:val="26"/>
        </w:rPr>
      </w:pPr>
      <w:proofErr w:type="gramStart"/>
      <w:r w:rsidRPr="00B868A6">
        <w:rPr>
          <w:rFonts w:ascii="Calibri" w:hAnsi="Calibri"/>
          <w:b/>
          <w:color w:val="FFFFFF" w:themeColor="background1"/>
          <w:sz w:val="26"/>
          <w:szCs w:val="26"/>
        </w:rPr>
        <w:t>objectif</w:t>
      </w:r>
      <w:proofErr w:type="gramEnd"/>
      <w:r w:rsidR="0055120F" w:rsidRPr="00B868A6">
        <w:rPr>
          <w:rFonts w:ascii="Calibri" w:hAnsi="Calibri"/>
          <w:b/>
          <w:color w:val="FFFFFF" w:themeColor="background1"/>
          <w:sz w:val="26"/>
          <w:szCs w:val="26"/>
        </w:rPr>
        <w:t xml:space="preserve"> d’autonomie et de responsa</w:t>
      </w:r>
      <w:r w:rsidR="001870A0" w:rsidRPr="00B868A6">
        <w:rPr>
          <w:rFonts w:ascii="Calibri" w:hAnsi="Calibri"/>
          <w:b/>
          <w:color w:val="FFFFFF" w:themeColor="background1"/>
          <w:sz w:val="26"/>
          <w:szCs w:val="26"/>
        </w:rPr>
        <w:t>bilité que pour tous les élèves</w:t>
      </w:r>
    </w:p>
    <w:p w:rsidR="00F3014E" w:rsidRPr="005E4A0A" w:rsidRDefault="00B5711A">
      <w:pPr>
        <w:spacing w:after="200" w:line="276" w:lineRule="auto"/>
        <w:jc w:val="left"/>
        <w:rPr>
          <w:rFonts w:ascii="Calibri" w:hAnsi="Calibri"/>
          <w:i/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91440" distB="91440" distL="91440" distR="91440" simplePos="0" relativeHeight="251723776" behindDoc="0" locked="0" layoutInCell="1" allowOverlap="1" wp14:anchorId="3C78F733" wp14:editId="07B02969">
                <wp:simplePos x="0" y="0"/>
                <wp:positionH relativeFrom="margin">
                  <wp:posOffset>3638550</wp:posOffset>
                </wp:positionH>
                <wp:positionV relativeFrom="margin">
                  <wp:posOffset>-309880</wp:posOffset>
                </wp:positionV>
                <wp:extent cx="2933700" cy="6029325"/>
                <wp:effectExtent l="19050" t="19050" r="38100" b="47625"/>
                <wp:wrapSquare wrapText="bothSides"/>
                <wp:docPr id="10" name="Forme automatiqu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6029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 cmpd="thinThick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EDE" w:rsidRPr="00E07DD2" w:rsidRDefault="00054EDE" w:rsidP="00054EDE">
                            <w:pPr>
                              <w:spacing w:after="240" w:line="240" w:lineRule="auto"/>
                              <w:jc w:val="center"/>
                              <w:rPr>
                                <w:rFonts w:ascii="Calibri" w:eastAsiaTheme="majorEastAsia" w:hAnsi="Calibri" w:cstheme="majorBidi"/>
                                <w:b/>
                                <w:caps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E07DD2">
                              <w:rPr>
                                <w:rFonts w:ascii="Calibri" w:eastAsiaTheme="majorEastAsia" w:hAnsi="Calibri" w:cstheme="majorBidi"/>
                                <w:b/>
                                <w:caps/>
                                <w:spacing w:val="20"/>
                                <w:sz w:val="32"/>
                                <w:szCs w:val="32"/>
                              </w:rPr>
                              <w:t>Outils et ressources</w:t>
                            </w:r>
                          </w:p>
                          <w:p w:rsidR="00054EDE" w:rsidRPr="00B5711A" w:rsidRDefault="00B5711A" w:rsidP="001870A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240" w:line="276" w:lineRule="auto"/>
                              <w:ind w:left="567" w:hanging="491"/>
                              <w:contextualSpacing w:val="0"/>
                              <w:jc w:val="left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B5711A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Il est important d’u</w:t>
                            </w:r>
                            <w:r w:rsidR="00054EDE" w:rsidRPr="00B5711A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tiliser des pictogrammes pour faciliter la communicati</w:t>
                            </w:r>
                            <w:r w:rsidR="001870A0" w:rsidRPr="00B5711A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on et l’expression des émotions</w:t>
                            </w:r>
                            <w:r w:rsidR="005604D7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:rsidR="00054EDE" w:rsidRPr="00B5711A" w:rsidRDefault="00054EDE" w:rsidP="001870A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240" w:line="276" w:lineRule="auto"/>
                              <w:ind w:left="567" w:hanging="491"/>
                              <w:contextualSpacing w:val="0"/>
                              <w:jc w:val="left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B5711A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Pour prévenir ou aider à résoudre des difficultés avec l’intégration sociale de l’élève, l’AVSEC interculturel ou de votre communauté peut être d’une grande aide</w:t>
                            </w:r>
                            <w:r w:rsidR="00DD09AD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:rsidR="00054EDE" w:rsidRPr="00B5711A" w:rsidRDefault="00054EDE" w:rsidP="001870A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240" w:line="276" w:lineRule="auto"/>
                              <w:ind w:left="567" w:hanging="491"/>
                              <w:contextualSpacing w:val="0"/>
                              <w:jc w:val="left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B5711A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La communication école-famille immigrante est difficile? Contactez le service Vire-Vent, nous pouvons vous aider!</w:t>
                            </w:r>
                          </w:p>
                          <w:p w:rsidR="00054EDE" w:rsidRPr="00B5711A" w:rsidRDefault="00054EDE" w:rsidP="001870A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240" w:line="276" w:lineRule="auto"/>
                              <w:ind w:left="567" w:hanging="491"/>
                              <w:contextualSpacing w:val="0"/>
                              <w:jc w:val="left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B5711A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N’hésitez pas à </w:t>
                            </w:r>
                            <w:r w:rsidR="001870A0" w:rsidRPr="00B5711A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communiquer avec</w:t>
                            </w:r>
                            <w:r w:rsidRPr="00B5711A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5711A" w:rsidRPr="00B5711A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Annick Lévesque</w:t>
                            </w:r>
                            <w:r w:rsidRPr="00B5711A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,</w:t>
                            </w:r>
                            <w:r w:rsidR="00B5711A" w:rsidRPr="00B5711A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 conseillère pédagogique/responsable </w:t>
                            </w:r>
                            <w:r w:rsidRPr="00B5711A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Vire-Vent, pour du soutien en classe,</w:t>
                            </w:r>
                            <w:r w:rsidR="001870A0" w:rsidRPr="00B5711A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 au poste 4529</w:t>
                            </w:r>
                            <w:r w:rsidR="00DD09AD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18872" tIns="73152" rIns="118872" bIns="36576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286.5pt;margin-top:-24.4pt;width:231pt;height:474.75pt;z-index:25172377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" fillcolor="white [3212]" strokecolor="#6f6f74 [3204]" strokeweight="4.5pt">
                <v:stroke linestyle="thinThick"/>
                <v:textbox inset="9.36pt,5.76pt,9.36pt,2.88pt">
                  <w:txbxContent>
                    <w:p w:rsidR="00054EDE" w:rsidRPr="00E07DD2" w:rsidRDefault="00054EDE" w:rsidP="00054EDE">
                      <w:pPr>
                        <w:spacing w:after="240" w:line="240" w:lineRule="auto"/>
                        <w:jc w:val="center"/>
                        <w:rPr>
                          <w:rFonts w:ascii="Calibri" w:eastAsiaTheme="majorEastAsia" w:hAnsi="Calibri" w:cstheme="majorBidi"/>
                          <w:b/>
                          <w:caps/>
                          <w:spacing w:val="20"/>
                          <w:sz w:val="32"/>
                          <w:szCs w:val="32"/>
                        </w:rPr>
                      </w:pPr>
                      <w:r w:rsidRPr="00E07DD2">
                        <w:rPr>
                          <w:rFonts w:ascii="Calibri" w:eastAsiaTheme="majorEastAsia" w:hAnsi="Calibri" w:cstheme="majorBidi"/>
                          <w:b/>
                          <w:caps/>
                          <w:spacing w:val="20"/>
                          <w:sz w:val="32"/>
                          <w:szCs w:val="32"/>
                        </w:rPr>
                        <w:t>Outils et ressources</w:t>
                      </w:r>
                    </w:p>
                    <w:p w:rsidR="00054EDE" w:rsidRPr="00B5711A" w:rsidRDefault="00B5711A" w:rsidP="001870A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240" w:line="276" w:lineRule="auto"/>
                        <w:ind w:left="567" w:hanging="491"/>
                        <w:contextualSpacing w:val="0"/>
                        <w:jc w:val="left"/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r w:rsidRPr="00B5711A">
                        <w:rPr>
                          <w:rFonts w:ascii="Calibri" w:hAnsi="Calibri"/>
                          <w:sz w:val="26"/>
                          <w:szCs w:val="26"/>
                        </w:rPr>
                        <w:t>Il est important d’u</w:t>
                      </w:r>
                      <w:r w:rsidR="00054EDE" w:rsidRPr="00B5711A">
                        <w:rPr>
                          <w:rFonts w:ascii="Calibri" w:hAnsi="Calibri"/>
                          <w:sz w:val="26"/>
                          <w:szCs w:val="26"/>
                        </w:rPr>
                        <w:t>tiliser des pictogrammes pour faciliter la communicati</w:t>
                      </w:r>
                      <w:r w:rsidR="001870A0" w:rsidRPr="00B5711A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on et l’expression des </w:t>
                      </w:r>
                      <w:r w:rsidR="001870A0" w:rsidRPr="00B5711A">
                        <w:rPr>
                          <w:rFonts w:ascii="Calibri" w:hAnsi="Calibri"/>
                          <w:sz w:val="26"/>
                          <w:szCs w:val="26"/>
                        </w:rPr>
                        <w:t>émotions</w:t>
                      </w:r>
                      <w:r w:rsidR="005604D7">
                        <w:rPr>
                          <w:rFonts w:ascii="Calibri" w:hAnsi="Calibri"/>
                          <w:sz w:val="26"/>
                          <w:szCs w:val="26"/>
                        </w:rPr>
                        <w:t>;</w:t>
                      </w:r>
                      <w:bookmarkStart w:id="1" w:name="_GoBack"/>
                      <w:bookmarkEnd w:id="1"/>
                    </w:p>
                    <w:p w:rsidR="00054EDE" w:rsidRPr="00B5711A" w:rsidRDefault="00054EDE" w:rsidP="001870A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240" w:line="276" w:lineRule="auto"/>
                        <w:ind w:left="567" w:hanging="491"/>
                        <w:contextualSpacing w:val="0"/>
                        <w:jc w:val="left"/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r w:rsidRPr="00B5711A">
                        <w:rPr>
                          <w:rFonts w:ascii="Calibri" w:hAnsi="Calibri"/>
                          <w:sz w:val="26"/>
                          <w:szCs w:val="26"/>
                        </w:rPr>
                        <w:t>Pour prévenir ou aider à résoudre des difficultés avec l’intégration sociale de l’élève, l’AVSEC interculturel ou de votre communauté peut être d’une grande aide</w:t>
                      </w:r>
                      <w:r w:rsidR="00DD09AD">
                        <w:rPr>
                          <w:rFonts w:ascii="Calibri" w:hAnsi="Calibri"/>
                          <w:sz w:val="26"/>
                          <w:szCs w:val="26"/>
                        </w:rPr>
                        <w:t>;</w:t>
                      </w:r>
                    </w:p>
                    <w:p w:rsidR="00054EDE" w:rsidRPr="00B5711A" w:rsidRDefault="00054EDE" w:rsidP="001870A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240" w:line="276" w:lineRule="auto"/>
                        <w:ind w:left="567" w:hanging="491"/>
                        <w:contextualSpacing w:val="0"/>
                        <w:jc w:val="left"/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r w:rsidRPr="00B5711A">
                        <w:rPr>
                          <w:rFonts w:ascii="Calibri" w:hAnsi="Calibri"/>
                          <w:sz w:val="26"/>
                          <w:szCs w:val="26"/>
                        </w:rPr>
                        <w:t>La communication école-famille immigrante est difficile? Contactez le service Vire-Vent, nous pouvons vous aider!</w:t>
                      </w:r>
                    </w:p>
                    <w:p w:rsidR="00054EDE" w:rsidRPr="00B5711A" w:rsidRDefault="00054EDE" w:rsidP="001870A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240" w:line="276" w:lineRule="auto"/>
                        <w:ind w:left="567" w:hanging="491"/>
                        <w:contextualSpacing w:val="0"/>
                        <w:jc w:val="left"/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r w:rsidRPr="00B5711A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N’hésitez pas à </w:t>
                      </w:r>
                      <w:r w:rsidR="001870A0" w:rsidRPr="00B5711A">
                        <w:rPr>
                          <w:rFonts w:ascii="Calibri" w:hAnsi="Calibri"/>
                          <w:sz w:val="26"/>
                          <w:szCs w:val="26"/>
                        </w:rPr>
                        <w:t>communiquer avec</w:t>
                      </w:r>
                      <w:r w:rsidRPr="00B5711A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</w:t>
                      </w:r>
                      <w:r w:rsidR="00B5711A" w:rsidRPr="00B5711A">
                        <w:rPr>
                          <w:rFonts w:ascii="Calibri" w:hAnsi="Calibri"/>
                          <w:sz w:val="26"/>
                          <w:szCs w:val="26"/>
                        </w:rPr>
                        <w:t>Annick Lévesque</w:t>
                      </w:r>
                      <w:r w:rsidRPr="00B5711A">
                        <w:rPr>
                          <w:rFonts w:ascii="Calibri" w:hAnsi="Calibri"/>
                          <w:sz w:val="26"/>
                          <w:szCs w:val="26"/>
                        </w:rPr>
                        <w:t>,</w:t>
                      </w:r>
                      <w:r w:rsidR="00B5711A" w:rsidRPr="00B5711A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conseillère pédagogique/responsable </w:t>
                      </w:r>
                      <w:r w:rsidRPr="00B5711A">
                        <w:rPr>
                          <w:rFonts w:ascii="Calibri" w:hAnsi="Calibri"/>
                          <w:sz w:val="26"/>
                          <w:szCs w:val="26"/>
                        </w:rPr>
                        <w:t>Vire-Vent, pour du soutien en classe,</w:t>
                      </w:r>
                      <w:r w:rsidR="001870A0" w:rsidRPr="00B5711A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au poste 4529</w:t>
                      </w:r>
                      <w:r w:rsidR="00DD09AD">
                        <w:rPr>
                          <w:rFonts w:ascii="Calibri" w:hAnsi="Calibri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9A255F" w:rsidRPr="004C36C7" w:rsidRDefault="00BB1223" w:rsidP="00054EDE">
      <w:pPr>
        <w:pStyle w:val="Titre1"/>
        <w:keepNext w:val="0"/>
        <w:keepLines w:val="0"/>
        <w:spacing w:before="0" w:after="160" w:line="276" w:lineRule="auto"/>
        <w:ind w:left="567" w:hanging="493"/>
        <w:rPr>
          <w:rFonts w:ascii="Calibri" w:hAnsi="Calibri"/>
          <w:b/>
          <w:color w:val="auto"/>
        </w:rPr>
      </w:pPr>
      <w:r>
        <w:rPr>
          <w:rFonts w:ascii="Calibri" w:hAnsi="Calibri"/>
          <w:b/>
          <w:color w:val="auto"/>
        </w:rPr>
        <w:t>devoirs et leçons</w:t>
      </w:r>
    </w:p>
    <w:p w:rsidR="0014773A" w:rsidRDefault="0014773A" w:rsidP="001870A0">
      <w:pPr>
        <w:pStyle w:val="Paragraphedeliste"/>
        <w:numPr>
          <w:ilvl w:val="0"/>
          <w:numId w:val="1"/>
        </w:numPr>
        <w:spacing w:line="276" w:lineRule="auto"/>
        <w:ind w:left="567" w:hanging="493"/>
        <w:contextualSpacing w:val="0"/>
        <w:jc w:val="left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Réduire le nombre de mots par semaine</w:t>
      </w:r>
      <w:r w:rsidR="00B868A6">
        <w:rPr>
          <w:rFonts w:ascii="Calibri" w:hAnsi="Calibri"/>
          <w:sz w:val="26"/>
          <w:szCs w:val="26"/>
        </w:rPr>
        <w:t>;</w:t>
      </w:r>
    </w:p>
    <w:p w:rsidR="00627E79" w:rsidRDefault="00627E79" w:rsidP="001870A0">
      <w:pPr>
        <w:pStyle w:val="Paragraphedeliste"/>
        <w:numPr>
          <w:ilvl w:val="0"/>
          <w:numId w:val="1"/>
        </w:numPr>
        <w:spacing w:line="276" w:lineRule="auto"/>
        <w:ind w:left="567" w:hanging="493"/>
        <w:contextualSpacing w:val="0"/>
        <w:jc w:val="left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Porter les modifications clairement sur la feuille des devoirs et leçons</w:t>
      </w:r>
      <w:r w:rsidR="00B868A6">
        <w:rPr>
          <w:rFonts w:ascii="Calibri" w:hAnsi="Calibri"/>
          <w:sz w:val="26"/>
          <w:szCs w:val="26"/>
        </w:rPr>
        <w:t>;</w:t>
      </w:r>
    </w:p>
    <w:p w:rsidR="0014773A" w:rsidRDefault="0014773A" w:rsidP="001870A0">
      <w:pPr>
        <w:pStyle w:val="Paragraphedeliste"/>
        <w:numPr>
          <w:ilvl w:val="0"/>
          <w:numId w:val="1"/>
        </w:numPr>
        <w:spacing w:after="240" w:line="276" w:lineRule="auto"/>
        <w:ind w:left="567" w:hanging="491"/>
        <w:contextualSpacing w:val="0"/>
        <w:jc w:val="left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Prendre le temps d’expliquer aux parents ce qui est attendu d’</w:t>
      </w:r>
      <w:r w:rsidR="001870A0">
        <w:rPr>
          <w:rFonts w:ascii="Calibri" w:hAnsi="Calibri"/>
          <w:sz w:val="26"/>
          <w:szCs w:val="26"/>
        </w:rPr>
        <w:t>eux</w:t>
      </w:r>
      <w:r w:rsidR="00627E79">
        <w:rPr>
          <w:rFonts w:ascii="Calibri" w:hAnsi="Calibri"/>
          <w:sz w:val="26"/>
          <w:szCs w:val="26"/>
        </w:rPr>
        <w:t xml:space="preserve"> (oralement)</w:t>
      </w:r>
      <w:r w:rsidR="00B868A6">
        <w:rPr>
          <w:rFonts w:ascii="Calibri" w:hAnsi="Calibri"/>
          <w:sz w:val="26"/>
          <w:szCs w:val="26"/>
        </w:rPr>
        <w:t>.</w:t>
      </w:r>
    </w:p>
    <w:p w:rsidR="002F4BBE" w:rsidRPr="00054EDE" w:rsidRDefault="002F4BBE" w:rsidP="002F4BBE">
      <w:pPr>
        <w:spacing w:after="240" w:line="276" w:lineRule="auto"/>
        <w:ind w:left="76"/>
        <w:rPr>
          <w:rFonts w:ascii="Calibri" w:hAnsi="Calibri"/>
          <w:sz w:val="10"/>
          <w:szCs w:val="10"/>
        </w:rPr>
      </w:pPr>
    </w:p>
    <w:p w:rsidR="009A255F" w:rsidRPr="004C36C7" w:rsidRDefault="00BB1223" w:rsidP="00054EDE">
      <w:pPr>
        <w:pStyle w:val="Titre1"/>
        <w:keepNext w:val="0"/>
        <w:keepLines w:val="0"/>
        <w:spacing w:before="0" w:after="160" w:line="276" w:lineRule="auto"/>
        <w:ind w:left="567" w:hanging="493"/>
        <w:rPr>
          <w:rFonts w:ascii="Calibri" w:hAnsi="Calibri"/>
          <w:b/>
          <w:color w:val="auto"/>
        </w:rPr>
      </w:pPr>
      <w:r>
        <w:rPr>
          <w:rFonts w:ascii="Calibri" w:hAnsi="Calibri"/>
          <w:b/>
          <w:color w:val="auto"/>
        </w:rPr>
        <w:t>mathématique</w:t>
      </w:r>
    </w:p>
    <w:p w:rsidR="0014773A" w:rsidRDefault="0014773A" w:rsidP="00BD7A3A">
      <w:pPr>
        <w:pStyle w:val="Paragraphedeliste"/>
        <w:numPr>
          <w:ilvl w:val="0"/>
          <w:numId w:val="1"/>
        </w:numPr>
        <w:spacing w:line="276" w:lineRule="auto"/>
        <w:ind w:left="567" w:hanging="493"/>
        <w:contextualSpacing w:val="0"/>
        <w:jc w:val="left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L</w:t>
      </w:r>
      <w:r w:rsidR="00B868A6">
        <w:rPr>
          <w:rFonts w:ascii="Calibri" w:hAnsi="Calibri"/>
          <w:sz w:val="26"/>
          <w:szCs w:val="26"/>
        </w:rPr>
        <w:t>ire</w:t>
      </w:r>
      <w:r>
        <w:rPr>
          <w:rFonts w:ascii="Calibri" w:hAnsi="Calibri"/>
          <w:sz w:val="26"/>
          <w:szCs w:val="26"/>
        </w:rPr>
        <w:t xml:space="preserve"> la situation problème</w:t>
      </w:r>
      <w:r w:rsidR="00B868A6">
        <w:rPr>
          <w:rFonts w:ascii="Calibri" w:hAnsi="Calibri"/>
          <w:sz w:val="26"/>
          <w:szCs w:val="26"/>
        </w:rPr>
        <w:t>;</w:t>
      </w:r>
    </w:p>
    <w:p w:rsidR="0014773A" w:rsidRDefault="0014773A" w:rsidP="00BD7A3A">
      <w:pPr>
        <w:pStyle w:val="Paragraphedeliste"/>
        <w:numPr>
          <w:ilvl w:val="0"/>
          <w:numId w:val="1"/>
        </w:numPr>
        <w:spacing w:line="276" w:lineRule="auto"/>
        <w:ind w:left="567" w:hanging="493"/>
        <w:contextualSpacing w:val="0"/>
        <w:jc w:val="left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Participer au plan de mise à niveau</w:t>
      </w:r>
      <w:r w:rsidR="00B868A6">
        <w:rPr>
          <w:rFonts w:ascii="Calibri" w:hAnsi="Calibri"/>
          <w:sz w:val="26"/>
          <w:szCs w:val="26"/>
        </w:rPr>
        <w:t xml:space="preserve"> proposé par l’enseignant(e) Vire-Vent;</w:t>
      </w:r>
    </w:p>
    <w:p w:rsidR="0014773A" w:rsidRDefault="0014773A" w:rsidP="00BD7A3A">
      <w:pPr>
        <w:pStyle w:val="Paragraphedeliste"/>
        <w:numPr>
          <w:ilvl w:val="0"/>
          <w:numId w:val="8"/>
        </w:numPr>
        <w:spacing w:after="240" w:line="276" w:lineRule="auto"/>
        <w:ind w:left="567" w:hanging="567"/>
        <w:contextualSpacing w:val="0"/>
        <w:jc w:val="left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Pour la majorité, les mathé</w:t>
      </w:r>
      <w:r w:rsidR="001870A0">
        <w:rPr>
          <w:rFonts w:ascii="Calibri" w:hAnsi="Calibri"/>
          <w:sz w:val="26"/>
          <w:szCs w:val="26"/>
        </w:rPr>
        <w:t>matiques ne posent pas problème</w:t>
      </w:r>
      <w:r w:rsidR="00BD7A3A">
        <w:rPr>
          <w:rFonts w:ascii="Calibri" w:hAnsi="Calibri"/>
          <w:sz w:val="26"/>
          <w:szCs w:val="26"/>
        </w:rPr>
        <w:t>.</w:t>
      </w:r>
    </w:p>
    <w:p w:rsidR="002F4BBE" w:rsidRPr="00054EDE" w:rsidRDefault="002F4BBE" w:rsidP="002F4BBE">
      <w:pPr>
        <w:spacing w:after="240" w:line="276" w:lineRule="auto"/>
        <w:ind w:left="76"/>
        <w:rPr>
          <w:rFonts w:ascii="Calibri" w:hAnsi="Calibri"/>
          <w:sz w:val="10"/>
          <w:szCs w:val="10"/>
        </w:rPr>
      </w:pPr>
    </w:p>
    <w:p w:rsidR="00BB1223" w:rsidRDefault="00BB1223" w:rsidP="00054EDE">
      <w:pPr>
        <w:pStyle w:val="Titre1"/>
        <w:keepNext w:val="0"/>
        <w:keepLines w:val="0"/>
        <w:spacing w:before="0" w:after="160" w:line="276" w:lineRule="auto"/>
        <w:ind w:left="567" w:hanging="493"/>
        <w:rPr>
          <w:rFonts w:ascii="Calibri" w:hAnsi="Calibri"/>
          <w:b/>
          <w:color w:val="auto"/>
        </w:rPr>
      </w:pPr>
      <w:r>
        <w:rPr>
          <w:rFonts w:ascii="Calibri" w:hAnsi="Calibri"/>
          <w:b/>
          <w:color w:val="auto"/>
        </w:rPr>
        <w:t>autres disciplines</w:t>
      </w:r>
    </w:p>
    <w:p w:rsidR="0014773A" w:rsidRDefault="00DD09AD" w:rsidP="00DD09AD">
      <w:pPr>
        <w:pStyle w:val="Paragraphedeliste"/>
        <w:numPr>
          <w:ilvl w:val="0"/>
          <w:numId w:val="1"/>
        </w:numPr>
        <w:spacing w:line="276" w:lineRule="auto"/>
        <w:ind w:left="567" w:hanging="493"/>
        <w:contextualSpacing w:val="0"/>
        <w:jc w:val="left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Faire faire la l</w:t>
      </w:r>
      <w:r w:rsidR="001870A0">
        <w:rPr>
          <w:rFonts w:ascii="Calibri" w:hAnsi="Calibri"/>
          <w:sz w:val="26"/>
          <w:szCs w:val="26"/>
        </w:rPr>
        <w:t>ecture des tâches par les pairs</w:t>
      </w:r>
      <w:r>
        <w:rPr>
          <w:rFonts w:ascii="Calibri" w:hAnsi="Calibri"/>
          <w:sz w:val="26"/>
          <w:szCs w:val="26"/>
        </w:rPr>
        <w:t>;</w:t>
      </w:r>
    </w:p>
    <w:p w:rsidR="0014773A" w:rsidRDefault="00F93065" w:rsidP="00DD09AD">
      <w:pPr>
        <w:pStyle w:val="Paragraphedeliste"/>
        <w:numPr>
          <w:ilvl w:val="0"/>
          <w:numId w:val="10"/>
        </w:numPr>
        <w:spacing w:after="240" w:line="276" w:lineRule="auto"/>
        <w:ind w:left="567" w:hanging="493"/>
        <w:contextualSpacing w:val="0"/>
        <w:jc w:val="left"/>
        <w:rPr>
          <w:rFonts w:ascii="Calibri" w:hAnsi="Calibri"/>
          <w:sz w:val="26"/>
          <w:szCs w:val="26"/>
        </w:rPr>
      </w:pPr>
      <w:r w:rsidRPr="004550A1">
        <w:rPr>
          <w:noProof/>
        </w:rPr>
        <mc:AlternateContent>
          <mc:Choice Requires="wps">
            <w:drawing>
              <wp:anchor distT="0" distB="0" distL="91440" distR="91440" simplePos="0" relativeHeight="251713536" behindDoc="1" locked="0" layoutInCell="1" allowOverlap="1" wp14:anchorId="259B9880" wp14:editId="5D362C1B">
                <wp:simplePos x="0" y="0"/>
                <wp:positionH relativeFrom="margin">
                  <wp:posOffset>-228600</wp:posOffset>
                </wp:positionH>
                <wp:positionV relativeFrom="margin">
                  <wp:posOffset>6024245</wp:posOffset>
                </wp:positionV>
                <wp:extent cx="6867525" cy="3524250"/>
                <wp:effectExtent l="0" t="0" r="952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352425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 w="50800" cmpd="thinThick">
                          <a:noFill/>
                          <a:miter lim="800000"/>
                        </a:ln>
                      </wps:spPr>
                      <wps:style>
                        <a:lnRef idx="2">
                          <a:schemeClr val="accent2"/>
                        </a:lnRef>
                        <a:fillRef idx="1002">
                          <a:schemeClr val="dk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223" w:rsidRPr="002F4BBE" w:rsidRDefault="00BB1223" w:rsidP="002F4BBE">
                            <w:pPr>
                              <w:spacing w:after="0"/>
                              <w:rPr>
                                <w:rFonts w:ascii="Calibri" w:hAnsi="Calibri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0" style="position:absolute;left:0;text-align:left;margin-left:-18pt;margin-top:474.35pt;width:540.75pt;height:277.5pt;z-index:-251602944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BGUAAAAAUmdodGxvbmcAAAXc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BjhCSU0EDAAAAAAd5gAAAAEAAACgAAAA&#10;eAAAAeAAAOEAAAAdygAYAAH/2P/gABBKRklGAAECAABIAEgAAP/tAAxBZG9iZV9DTQAB/+4ADkFk&#10;b2JlAGSAAAAAAf/bAIQADAgICAkIDAkJDBELCgsRFQ8MDA8VGBMTFRMTGBEMDAwMDAwRDAwMDAwM&#10;DAwMDAwMDAwMDAwMDAwMDAwMDAwMDAENCwsNDg0QDg4QFA4ODhQUDg4ODhQRDAwMDAwREQwMDAwM&#10;DBEMDAwMDAwMDAwMDAwMDAwMDAwMDAwMDAwMDAwM/8AAEQgAe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" stroked="f" strokeweight="4pt">
                <v:fill r:id="rId12" o:title="" recolor="t" rotate="t" type="tile"/>
                <v:stroke linestyle="thinThick"/>
                <v:imagedata recolortarget="#4f4f53 [3058]"/>
                <v:textbox inset="14.4pt,14.4pt,14.4pt,14.4pt">
                  <w:txbxContent>
                    <w:p w:rsidR="00BB1223" w:rsidRPr="002F4BBE" w:rsidRDefault="00BB1223" w:rsidP="002F4BBE">
                      <w:pPr>
                        <w:spacing w:after="0"/>
                        <w:rPr>
                          <w:rFonts w:ascii="Calibri" w:hAnsi="Calibri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14773A">
        <w:rPr>
          <w:rFonts w:ascii="Calibri" w:hAnsi="Calibri"/>
          <w:sz w:val="26"/>
          <w:szCs w:val="26"/>
        </w:rPr>
        <w:t xml:space="preserve">Dès que l’élève comprend à l’oral, </w:t>
      </w:r>
      <w:r w:rsidR="002F4BBE">
        <w:rPr>
          <w:rFonts w:ascii="Calibri" w:hAnsi="Calibri"/>
          <w:sz w:val="26"/>
          <w:szCs w:val="26"/>
        </w:rPr>
        <w:t>il peut effectuer les mê</w:t>
      </w:r>
      <w:r w:rsidR="001870A0">
        <w:rPr>
          <w:rFonts w:ascii="Calibri" w:hAnsi="Calibri"/>
          <w:sz w:val="26"/>
          <w:szCs w:val="26"/>
        </w:rPr>
        <w:t>mes tâches que tous les élèves</w:t>
      </w:r>
      <w:r w:rsidR="00DD09AD">
        <w:rPr>
          <w:rFonts w:ascii="Calibri" w:hAnsi="Calibri"/>
          <w:sz w:val="26"/>
          <w:szCs w:val="26"/>
        </w:rPr>
        <w:t>.</w:t>
      </w:r>
    </w:p>
    <w:p w:rsidR="002F4BBE" w:rsidRPr="002F4BBE" w:rsidRDefault="002F4BBE" w:rsidP="002F4BBE">
      <w:pPr>
        <w:pStyle w:val="Titre1"/>
        <w:spacing w:after="240" w:line="276" w:lineRule="auto"/>
        <w:rPr>
          <w:rFonts w:ascii="Calibri" w:hAnsi="Calibri"/>
          <w:b/>
          <w:color w:val="FFFFFF" w:themeColor="background1"/>
        </w:rPr>
      </w:pPr>
      <w:r w:rsidRPr="002F4BBE">
        <w:rPr>
          <w:rFonts w:ascii="Calibri" w:hAnsi="Calibri"/>
          <w:b/>
          <w:color w:val="FFFFFF" w:themeColor="background1"/>
        </w:rPr>
        <w:t>évaluation</w:t>
      </w:r>
    </w:p>
    <w:p w:rsidR="002F4BBE" w:rsidRPr="002F4BBE" w:rsidRDefault="002F4BBE" w:rsidP="00D106C5">
      <w:pPr>
        <w:pStyle w:val="Paragraphedeliste"/>
        <w:numPr>
          <w:ilvl w:val="0"/>
          <w:numId w:val="1"/>
        </w:numPr>
        <w:spacing w:after="240" w:line="276" w:lineRule="auto"/>
        <w:ind w:left="567" w:hanging="491"/>
        <w:contextualSpacing w:val="0"/>
        <w:rPr>
          <w:rFonts w:ascii="Calibri" w:hAnsi="Calibri"/>
          <w:b/>
          <w:color w:val="FFFFFF" w:themeColor="background1"/>
          <w:sz w:val="26"/>
          <w:szCs w:val="26"/>
        </w:rPr>
      </w:pPr>
      <w:r w:rsidRPr="002F4BBE">
        <w:rPr>
          <w:rFonts w:ascii="Calibri" w:hAnsi="Calibri"/>
          <w:b/>
          <w:color w:val="FFFFFF" w:themeColor="background1"/>
          <w:sz w:val="26"/>
          <w:szCs w:val="26"/>
        </w:rPr>
        <w:t>Pour les élèves qui fréquentent la classe Vire-Vent, c’est l’enseignante Vire-Vent qui évalue l’élève. Pendant les évaluations, vous lui offrez un défi raisonnable à l’intérieur du test réalisé par ses pairs.</w:t>
      </w:r>
    </w:p>
    <w:p w:rsidR="00BB1223" w:rsidRPr="00054EDE" w:rsidRDefault="002F4BBE" w:rsidP="00D106C5">
      <w:pPr>
        <w:pStyle w:val="Paragraphedeliste"/>
        <w:numPr>
          <w:ilvl w:val="0"/>
          <w:numId w:val="1"/>
        </w:numPr>
        <w:spacing w:after="0" w:line="276" w:lineRule="auto"/>
        <w:ind w:left="567" w:hanging="493"/>
        <w:contextualSpacing w:val="0"/>
        <w:rPr>
          <w:rFonts w:ascii="Calibri" w:hAnsi="Calibri"/>
        </w:rPr>
      </w:pPr>
      <w:r w:rsidRPr="00054EDE">
        <w:rPr>
          <w:rFonts w:ascii="Calibri" w:hAnsi="Calibri"/>
          <w:b/>
          <w:color w:val="FFFFFF" w:themeColor="background1"/>
          <w:sz w:val="26"/>
          <w:szCs w:val="26"/>
        </w:rPr>
        <w:t xml:space="preserve">Pour les élèves </w:t>
      </w:r>
      <w:r w:rsidR="00F93065">
        <w:rPr>
          <w:rFonts w:ascii="Calibri" w:hAnsi="Calibri"/>
          <w:b/>
          <w:color w:val="FFFFFF" w:themeColor="background1"/>
          <w:sz w:val="26"/>
          <w:szCs w:val="26"/>
        </w:rPr>
        <w:t xml:space="preserve">de </w:t>
      </w:r>
      <w:r w:rsidRPr="00054EDE">
        <w:rPr>
          <w:rFonts w:ascii="Calibri" w:hAnsi="Calibri"/>
          <w:b/>
          <w:color w:val="FFFFFF" w:themeColor="background1"/>
          <w:sz w:val="26"/>
          <w:szCs w:val="26"/>
        </w:rPr>
        <w:t>niveaux 4 et 5 d’acquisition du français ayant un soutien de 45 minutes par semaine à votre école</w:t>
      </w:r>
      <w:r w:rsidR="00F93065">
        <w:rPr>
          <w:rFonts w:ascii="Calibri" w:hAnsi="Calibri"/>
          <w:b/>
          <w:color w:val="FFFFFF" w:themeColor="background1"/>
          <w:sz w:val="26"/>
          <w:szCs w:val="26"/>
        </w:rPr>
        <w:t xml:space="preserve"> (service sur la route)</w:t>
      </w:r>
      <w:r w:rsidR="001870A0">
        <w:rPr>
          <w:rFonts w:ascii="Calibri" w:hAnsi="Calibri"/>
          <w:b/>
          <w:color w:val="FFFFFF" w:themeColor="background1"/>
          <w:sz w:val="26"/>
          <w:szCs w:val="26"/>
        </w:rPr>
        <w:t>, nous évaluons</w:t>
      </w:r>
      <w:r w:rsidRPr="00054EDE">
        <w:rPr>
          <w:rFonts w:ascii="Calibri" w:hAnsi="Calibri"/>
          <w:b/>
          <w:color w:val="FFFFFF" w:themeColor="background1"/>
          <w:sz w:val="26"/>
          <w:szCs w:val="26"/>
        </w:rPr>
        <w:t xml:space="preserve"> selon la progression de l’élève. Toutes les matières sont évaluées normalement, sauf le français et la compétence 1 en mathématiques, pour lesquels </w:t>
      </w:r>
      <w:r w:rsidR="001870A0">
        <w:rPr>
          <w:rFonts w:ascii="Calibri" w:hAnsi="Calibri"/>
          <w:b/>
          <w:color w:val="FFFFFF" w:themeColor="background1"/>
          <w:sz w:val="26"/>
          <w:szCs w:val="26"/>
        </w:rPr>
        <w:t>nous mettons</w:t>
      </w:r>
      <w:r w:rsidRPr="00054EDE">
        <w:rPr>
          <w:rFonts w:ascii="Calibri" w:hAnsi="Calibri"/>
          <w:b/>
          <w:color w:val="FFFFFF" w:themeColor="background1"/>
          <w:sz w:val="26"/>
          <w:szCs w:val="26"/>
        </w:rPr>
        <w:t xml:space="preserve"> PN</w:t>
      </w:r>
      <w:r w:rsidR="001870A0">
        <w:rPr>
          <w:rFonts w:ascii="Calibri" w:hAnsi="Calibri"/>
          <w:b/>
          <w:color w:val="FFFFFF" w:themeColor="background1"/>
          <w:sz w:val="26"/>
          <w:szCs w:val="26"/>
        </w:rPr>
        <w:t>,</w:t>
      </w:r>
      <w:r w:rsidR="00DD09AD">
        <w:rPr>
          <w:rFonts w:ascii="Calibri" w:hAnsi="Calibri"/>
          <w:b/>
          <w:color w:val="FFFFFF" w:themeColor="background1"/>
          <w:sz w:val="26"/>
          <w:szCs w:val="26"/>
        </w:rPr>
        <w:t xml:space="preserve"> s’il est en échec. Dès qu’il</w:t>
      </w:r>
      <w:r w:rsidR="00F93065">
        <w:rPr>
          <w:rFonts w:ascii="Calibri" w:hAnsi="Calibri"/>
          <w:b/>
          <w:color w:val="FFFFFF" w:themeColor="background1"/>
          <w:sz w:val="26"/>
          <w:szCs w:val="26"/>
        </w:rPr>
        <w:t xml:space="preserve"> com</w:t>
      </w:r>
      <w:r w:rsidRPr="00054EDE">
        <w:rPr>
          <w:rFonts w:ascii="Calibri" w:hAnsi="Calibri"/>
          <w:b/>
          <w:color w:val="FFFFFF" w:themeColor="background1"/>
          <w:sz w:val="26"/>
          <w:szCs w:val="26"/>
        </w:rPr>
        <w:t>mence</w:t>
      </w:r>
      <w:r w:rsidR="00F93065">
        <w:rPr>
          <w:rFonts w:ascii="Calibri" w:hAnsi="Calibri"/>
          <w:b/>
          <w:color w:val="FFFFFF" w:themeColor="background1"/>
          <w:sz w:val="26"/>
          <w:szCs w:val="26"/>
        </w:rPr>
        <w:t xml:space="preserve"> à</w:t>
      </w:r>
      <w:r w:rsidRPr="00054EDE">
        <w:rPr>
          <w:rFonts w:ascii="Calibri" w:hAnsi="Calibri"/>
          <w:b/>
          <w:color w:val="FFFFFF" w:themeColor="background1"/>
          <w:sz w:val="26"/>
          <w:szCs w:val="26"/>
        </w:rPr>
        <w:t xml:space="preserve"> vivre des réussites de manière constante, </w:t>
      </w:r>
      <w:r w:rsidR="001870A0">
        <w:rPr>
          <w:rFonts w:ascii="Calibri" w:hAnsi="Calibri"/>
          <w:b/>
          <w:color w:val="FFFFFF" w:themeColor="background1"/>
          <w:sz w:val="26"/>
          <w:szCs w:val="26"/>
        </w:rPr>
        <w:t>nous l’évaluons</w:t>
      </w:r>
      <w:r w:rsidRPr="00054EDE">
        <w:rPr>
          <w:rFonts w:ascii="Calibri" w:hAnsi="Calibri"/>
          <w:b/>
          <w:color w:val="FFFFFF" w:themeColor="background1"/>
          <w:sz w:val="26"/>
          <w:szCs w:val="26"/>
        </w:rPr>
        <w:t xml:space="preserve"> comme les autres, en lui </w:t>
      </w:r>
      <w:r w:rsidR="00F93065">
        <w:rPr>
          <w:rFonts w:ascii="Calibri" w:hAnsi="Calibri"/>
          <w:b/>
          <w:color w:val="FFFFFF" w:themeColor="background1"/>
          <w:sz w:val="26"/>
          <w:szCs w:val="26"/>
        </w:rPr>
        <w:t>laissant le droit au dictionnaire ou à d’autres outils selon son âge.</w:t>
      </w:r>
    </w:p>
    <w:sectPr w:rsidR="00BB1223" w:rsidRPr="00054EDE">
      <w:type w:val="continuous"/>
      <w:pgSz w:w="11907" w:h="16839"/>
      <w:pgMar w:top="1148" w:right="1050" w:bottom="1148" w:left="1050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.75pt;height:30.75pt" o:bullet="t">
        <v:imagedata r:id="rId1" o:title="Logo_VV"/>
      </v:shape>
    </w:pict>
  </w:numPicBullet>
  <w:abstractNum w:abstractNumId="0">
    <w:nsid w:val="017B0853"/>
    <w:multiLevelType w:val="hybridMultilevel"/>
    <w:tmpl w:val="EC9480EE"/>
    <w:lvl w:ilvl="0" w:tplc="F50EC5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C7602"/>
    <w:multiLevelType w:val="hybridMultilevel"/>
    <w:tmpl w:val="E5242B06"/>
    <w:lvl w:ilvl="0" w:tplc="F50EC5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4784C"/>
    <w:multiLevelType w:val="hybridMultilevel"/>
    <w:tmpl w:val="8D1CDA6A"/>
    <w:lvl w:ilvl="0" w:tplc="F50EC5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C3418A"/>
    <w:multiLevelType w:val="hybridMultilevel"/>
    <w:tmpl w:val="72602EF6"/>
    <w:lvl w:ilvl="0" w:tplc="87FA169A">
      <w:start w:val="1"/>
      <w:numFmt w:val="bullet"/>
      <w:lvlText w:val=""/>
      <w:lvlJc w:val="left"/>
      <w:pPr>
        <w:ind w:left="644" w:hanging="360"/>
      </w:pPr>
      <w:rPr>
        <w:rFonts w:ascii="Wingdings" w:hAnsi="Wingdings" w:hint="default"/>
        <w:color w:val="auto"/>
        <w:sz w:val="36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5446D5"/>
    <w:multiLevelType w:val="hybridMultilevel"/>
    <w:tmpl w:val="37ECC55E"/>
    <w:lvl w:ilvl="0" w:tplc="F50EC5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99759F"/>
    <w:multiLevelType w:val="hybridMultilevel"/>
    <w:tmpl w:val="4F32A5C8"/>
    <w:lvl w:ilvl="0" w:tplc="87FA169A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  <w:color w:val="auto"/>
        <w:sz w:val="36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96526C"/>
    <w:multiLevelType w:val="hybridMultilevel"/>
    <w:tmpl w:val="7658AD92"/>
    <w:lvl w:ilvl="0" w:tplc="F50EC58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B31A90"/>
    <w:multiLevelType w:val="hybridMultilevel"/>
    <w:tmpl w:val="53F65CA6"/>
    <w:lvl w:ilvl="0" w:tplc="87FA169A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  <w:color w:val="auto"/>
        <w:sz w:val="36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73616F"/>
    <w:multiLevelType w:val="hybridMultilevel"/>
    <w:tmpl w:val="77347870"/>
    <w:lvl w:ilvl="0" w:tplc="F50EC5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555774"/>
    <w:multiLevelType w:val="hybridMultilevel"/>
    <w:tmpl w:val="41642970"/>
    <w:lvl w:ilvl="0" w:tplc="0C0C0011">
      <w:start w:val="1"/>
      <w:numFmt w:val="decimal"/>
      <w:lvlText w:val="%1)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8"/>
  </w:num>
  <w:num w:numId="5">
    <w:abstractNumId w:val="2"/>
  </w:num>
  <w:num w:numId="6">
    <w:abstractNumId w:val="1"/>
  </w:num>
  <w:num w:numId="7">
    <w:abstractNumId w:val="9"/>
  </w:num>
  <w:num w:numId="8">
    <w:abstractNumId w:val="3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E94"/>
    <w:rsid w:val="00002E82"/>
    <w:rsid w:val="00054EDE"/>
    <w:rsid w:val="00064719"/>
    <w:rsid w:val="0014773A"/>
    <w:rsid w:val="0018707F"/>
    <w:rsid w:val="001870A0"/>
    <w:rsid w:val="001A4835"/>
    <w:rsid w:val="001F4603"/>
    <w:rsid w:val="002E1317"/>
    <w:rsid w:val="002F4BBE"/>
    <w:rsid w:val="003A70E3"/>
    <w:rsid w:val="003D103B"/>
    <w:rsid w:val="004550A1"/>
    <w:rsid w:val="00494F93"/>
    <w:rsid w:val="004C36C7"/>
    <w:rsid w:val="00543E94"/>
    <w:rsid w:val="0055120F"/>
    <w:rsid w:val="005604D7"/>
    <w:rsid w:val="005E4A0A"/>
    <w:rsid w:val="00627E79"/>
    <w:rsid w:val="007B4573"/>
    <w:rsid w:val="00873EB3"/>
    <w:rsid w:val="00883063"/>
    <w:rsid w:val="009804A8"/>
    <w:rsid w:val="009A255F"/>
    <w:rsid w:val="00A27734"/>
    <w:rsid w:val="00A6587E"/>
    <w:rsid w:val="00A85A34"/>
    <w:rsid w:val="00AB682F"/>
    <w:rsid w:val="00B5711A"/>
    <w:rsid w:val="00B6344F"/>
    <w:rsid w:val="00B868A6"/>
    <w:rsid w:val="00BA4BF2"/>
    <w:rsid w:val="00BB1223"/>
    <w:rsid w:val="00BD7A3A"/>
    <w:rsid w:val="00C4466F"/>
    <w:rsid w:val="00D106C5"/>
    <w:rsid w:val="00DD09AD"/>
    <w:rsid w:val="00E07DD2"/>
    <w:rsid w:val="00EB7F16"/>
    <w:rsid w:val="00F3014E"/>
    <w:rsid w:val="00F90E95"/>
    <w:rsid w:val="00F9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 w:line="30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ous-titreCar">
    <w:name w:val="Sous-titre Car"/>
    <w:basedOn w:val="Policepardfaut"/>
    <w:link w:val="Sous-titre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Accentuation">
    <w:name w:val="Emphasis"/>
    <w:basedOn w:val="Policepardfaut"/>
    <w:uiPriority w:val="20"/>
    <w:qFormat/>
    <w:rPr>
      <w:b/>
      <w:i/>
      <w:iCs/>
      <w:color w:val="6F6F74" w:themeColor="accent1"/>
    </w:rPr>
  </w:style>
  <w:style w:type="paragraph" w:styleId="Sansinterligne">
    <w:name w:val="No Spacing"/>
    <w:link w:val="SansinterligneCar"/>
    <w:uiPriority w:val="1"/>
    <w:qFormat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</w:style>
  <w:style w:type="paragraph" w:styleId="Paragraphedeliste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itation">
    <w:name w:val="Quote"/>
    <w:basedOn w:val="Normal"/>
    <w:next w:val="Normal"/>
    <w:link w:val="CitationC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itationCar">
    <w:name w:val="Citation Car"/>
    <w:basedOn w:val="Policepardfaut"/>
    <w:link w:val="Citation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Accentuationdiscrte">
    <w:name w:val="Accentuation discrète"/>
    <w:basedOn w:val="Policepardfaut"/>
    <w:uiPriority w:val="19"/>
    <w:qFormat/>
    <w:rPr>
      <w:i/>
      <w:iCs/>
      <w:color w:val="595959" w:themeColor="text1" w:themeTint="A6"/>
    </w:rPr>
  </w:style>
  <w:style w:type="character" w:styleId="Emphaseintense">
    <w:name w:val="Intense Emphasis"/>
    <w:basedOn w:val="Policepardfau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Rfrenceple">
    <w:name w:val="Subtle Reference"/>
    <w:basedOn w:val="Policepardfaut"/>
    <w:uiPriority w:val="31"/>
    <w:qFormat/>
    <w:rPr>
      <w:smallCaps/>
      <w:color w:val="000000"/>
      <w:u w:val="single"/>
    </w:rPr>
  </w:style>
  <w:style w:type="character" w:styleId="Rfrenceintense">
    <w:name w:val="Intense Reference"/>
    <w:basedOn w:val="Policepardfau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Titredulivre">
    <w:name w:val="Book Title"/>
    <w:basedOn w:val="Policepardfaut"/>
    <w:uiPriority w:val="33"/>
    <w:qFormat/>
    <w:rPr>
      <w:b/>
      <w:bCs/>
      <w:caps w:val="0"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 w:line="30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ous-titreCar">
    <w:name w:val="Sous-titre Car"/>
    <w:basedOn w:val="Policepardfaut"/>
    <w:link w:val="Sous-titre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Accentuation">
    <w:name w:val="Emphasis"/>
    <w:basedOn w:val="Policepardfaut"/>
    <w:uiPriority w:val="20"/>
    <w:qFormat/>
    <w:rPr>
      <w:b/>
      <w:i/>
      <w:iCs/>
      <w:color w:val="6F6F74" w:themeColor="accent1"/>
    </w:rPr>
  </w:style>
  <w:style w:type="paragraph" w:styleId="Sansinterligne">
    <w:name w:val="No Spacing"/>
    <w:link w:val="SansinterligneCar"/>
    <w:uiPriority w:val="1"/>
    <w:qFormat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</w:style>
  <w:style w:type="paragraph" w:styleId="Paragraphedeliste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itation">
    <w:name w:val="Quote"/>
    <w:basedOn w:val="Normal"/>
    <w:next w:val="Normal"/>
    <w:link w:val="CitationC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itationCar">
    <w:name w:val="Citation Car"/>
    <w:basedOn w:val="Policepardfaut"/>
    <w:link w:val="Citation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Accentuationdiscrte">
    <w:name w:val="Accentuation discrète"/>
    <w:basedOn w:val="Policepardfaut"/>
    <w:uiPriority w:val="19"/>
    <w:qFormat/>
    <w:rPr>
      <w:i/>
      <w:iCs/>
      <w:color w:val="595959" w:themeColor="text1" w:themeTint="A6"/>
    </w:rPr>
  </w:style>
  <w:style w:type="character" w:styleId="Emphaseintense">
    <w:name w:val="Intense Emphasis"/>
    <w:basedOn w:val="Policepardfau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Rfrenceple">
    <w:name w:val="Subtle Reference"/>
    <w:basedOn w:val="Policepardfaut"/>
    <w:uiPriority w:val="31"/>
    <w:qFormat/>
    <w:rPr>
      <w:smallCaps/>
      <w:color w:val="000000"/>
      <w:u w:val="single"/>
    </w:rPr>
  </w:style>
  <w:style w:type="character" w:styleId="Rfrenceintense">
    <w:name w:val="Intense Reference"/>
    <w:basedOn w:val="Policepardfau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Titredulivre">
    <w:name w:val="Book Title"/>
    <w:basedOn w:val="Policepardfaut"/>
    <w:uiPriority w:val="33"/>
    <w:qFormat/>
    <w:rPr>
      <w:b/>
      <w:bCs/>
      <w:caps w:val="0"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emf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841007277\AppData\Roaming\Microsoft\Templates\BlackTieNews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2013-2014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F8BEC7E-7F89-461E-8441-C7D9D96939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BCDADA-9B8F-472A-9226-426CF8AD1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BlackTieNewsletter.dotx</Template>
  <TotalTime>0</TotalTime>
  <Pages>2</Pages>
  <Words>326</Words>
  <Characters>1797</Characters>
  <Application>Microsoft Office Word</Application>
  <DocSecurity>4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Comment offrir un défi raisonnable</vt:lpstr>
      <vt:lpstr/>
    </vt:vector>
  </TitlesOfParts>
  <Company>Commission scolaire des Affluents</Company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Comment offrir un défi raisonnable</dc:title>
  <dc:creator>Isabelle Breault</dc:creator>
  <cp:lastModifiedBy>Techcsa</cp:lastModifiedBy>
  <cp:revision>2</cp:revision>
  <cp:lastPrinted>2014-08-18T14:54:00Z</cp:lastPrinted>
  <dcterms:created xsi:type="dcterms:W3CDTF">2014-09-11T13:39:00Z</dcterms:created>
  <dcterms:modified xsi:type="dcterms:W3CDTF">2014-09-11T13:39:00Z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